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B8B7DD" w14:textId="68F5B92D" w:rsidR="00461D28" w:rsidRDefault="00465D60" w:rsidP="00465D60">
      <w:pPr>
        <w:pStyle w:val="Ttulo1"/>
      </w:pPr>
      <w:r w:rsidRPr="00465D60">
        <w:t>IDENTIFICAÇÃO DO PROCEDIMENTO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4078"/>
        <w:gridCol w:w="6116"/>
      </w:tblGrid>
      <w:tr w:rsidR="00465D60" w14:paraId="1B0FC1F1" w14:textId="77777777" w:rsidTr="007D5845">
        <w:trPr>
          <w:trHeight w:hRule="exact" w:val="567"/>
          <w:jc w:val="center"/>
        </w:trPr>
        <w:tc>
          <w:tcPr>
            <w:tcW w:w="2000" w:type="pct"/>
            <w:shd w:val="clear" w:color="auto" w:fill="BFBFBF" w:themeFill="background1" w:themeFillShade="BF"/>
            <w:vAlign w:val="center"/>
          </w:tcPr>
          <w:p w14:paraId="0693BB18" w14:textId="500AAF34" w:rsidR="00465D60" w:rsidRPr="003C4B87" w:rsidRDefault="003C4B87" w:rsidP="003C4B87">
            <w:pPr>
              <w:rPr>
                <w:b/>
                <w:bCs/>
              </w:rPr>
            </w:pPr>
            <w:r w:rsidRPr="003C4B87">
              <w:rPr>
                <w:b/>
                <w:bCs/>
              </w:rPr>
              <w:t>Entidade que realiza o procedimento:</w:t>
            </w:r>
          </w:p>
        </w:tc>
        <w:tc>
          <w:tcPr>
            <w:tcW w:w="3250" w:type="pct"/>
            <w:vAlign w:val="center"/>
          </w:tcPr>
          <w:p w14:paraId="6C7D3965" w14:textId="38DE59F0" w:rsidR="00465D60" w:rsidRDefault="003C4B87" w:rsidP="003C4B87">
            <w:r>
              <w:t>Associação de Municípios da Região do Planalto Beirão</w:t>
            </w:r>
          </w:p>
        </w:tc>
      </w:tr>
      <w:tr w:rsidR="00465D60" w14:paraId="021B6373" w14:textId="77777777" w:rsidTr="007D5845">
        <w:trPr>
          <w:trHeight w:hRule="exact" w:val="567"/>
          <w:jc w:val="center"/>
        </w:trPr>
        <w:tc>
          <w:tcPr>
            <w:tcW w:w="2000" w:type="pct"/>
            <w:shd w:val="clear" w:color="auto" w:fill="BFBFBF" w:themeFill="background1" w:themeFillShade="BF"/>
            <w:vAlign w:val="center"/>
          </w:tcPr>
          <w:p w14:paraId="469003E8" w14:textId="1F6763B3" w:rsidR="00465D60" w:rsidRPr="003C4B87" w:rsidRDefault="003C4B87" w:rsidP="003C4B87">
            <w:pPr>
              <w:rPr>
                <w:b/>
                <w:bCs/>
              </w:rPr>
            </w:pPr>
            <w:r>
              <w:rPr>
                <w:b/>
                <w:bCs/>
              </w:rPr>
              <w:t>Aviso de abertura em Diário da Républica</w:t>
            </w:r>
          </w:p>
        </w:tc>
        <w:tc>
          <w:tcPr>
            <w:tcW w:w="3250" w:type="pct"/>
            <w:vAlign w:val="center"/>
          </w:tcPr>
          <w:p w14:paraId="1DF2AE74" w14:textId="3653BC08" w:rsidR="00465D60" w:rsidRDefault="00F20F8A" w:rsidP="003C4B87">
            <w:r>
              <w:t>Aviso (extrato)</w:t>
            </w:r>
            <w:r w:rsidR="009D51C6">
              <w:t xml:space="preserve"> n.º 18729/2024/2, de 26 de agosto</w:t>
            </w:r>
          </w:p>
        </w:tc>
      </w:tr>
      <w:tr w:rsidR="003C4B87" w14:paraId="691A19B1" w14:textId="77777777" w:rsidTr="007D5845">
        <w:trPr>
          <w:trHeight w:hRule="exact" w:val="567"/>
          <w:jc w:val="center"/>
        </w:trPr>
        <w:tc>
          <w:tcPr>
            <w:tcW w:w="2000" w:type="pct"/>
            <w:shd w:val="clear" w:color="auto" w:fill="BFBFBF" w:themeFill="background1" w:themeFillShade="BF"/>
            <w:vAlign w:val="center"/>
          </w:tcPr>
          <w:p w14:paraId="504C9B24" w14:textId="4BDAA362" w:rsidR="003C4B87" w:rsidRDefault="003C4B87" w:rsidP="003C4B87">
            <w:pPr>
              <w:rPr>
                <w:b/>
                <w:bCs/>
              </w:rPr>
            </w:pPr>
            <w:r>
              <w:rPr>
                <w:b/>
                <w:bCs/>
              </w:rPr>
              <w:t>Código de oferta na BEP</w:t>
            </w:r>
          </w:p>
        </w:tc>
        <w:tc>
          <w:tcPr>
            <w:tcW w:w="3000" w:type="pct"/>
            <w:vAlign w:val="center"/>
          </w:tcPr>
          <w:p w14:paraId="25E8A54C" w14:textId="7DBF9457" w:rsidR="003C4B87" w:rsidRDefault="00440053" w:rsidP="003C4B87">
            <w: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0" w:name="Texto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</w:tbl>
    <w:p w14:paraId="35CDF294" w14:textId="77777777" w:rsidR="00465D60" w:rsidRPr="00465D60" w:rsidRDefault="00465D60" w:rsidP="00465D60"/>
    <w:p w14:paraId="35A33693" w14:textId="133CE565" w:rsidR="00461D28" w:rsidRDefault="00465D60" w:rsidP="00465D60">
      <w:pPr>
        <w:pStyle w:val="Ttulo1"/>
      </w:pPr>
      <w:r>
        <w:t>CARATERIZAÇÃO DO POSTO DE TRABALHO</w:t>
      </w:r>
    </w:p>
    <w:p w14:paraId="2238FD5B" w14:textId="028C1281" w:rsidR="007D5845" w:rsidRDefault="007D5845" w:rsidP="007D5845">
      <w:pPr>
        <w:pStyle w:val="Ttulo2"/>
      </w:pPr>
      <w:r>
        <w:t>Carreira/categoria</w:t>
      </w:r>
    </w:p>
    <w:p w14:paraId="52AE993B" w14:textId="271D0D6F" w:rsidR="007D5845" w:rsidRDefault="007D5845" w:rsidP="007D5845">
      <w:r>
        <w:t>Assistente Técnico / Assistente Técnico</w:t>
      </w:r>
    </w:p>
    <w:p w14:paraId="2099238F" w14:textId="06EA2905" w:rsidR="007D5845" w:rsidRDefault="007D5845" w:rsidP="007D5845">
      <w:pPr>
        <w:pStyle w:val="Ttulo2"/>
      </w:pPr>
      <w:r>
        <w:t>Área de atividade</w:t>
      </w:r>
    </w:p>
    <w:p w14:paraId="60345C43" w14:textId="1F5E6BE0" w:rsidR="007D5845" w:rsidRDefault="007D5845" w:rsidP="007D5845">
      <w:r>
        <w:t xml:space="preserve">Administrativa - </w:t>
      </w:r>
      <w:r w:rsidRPr="007D5845">
        <w:t>Exerce funções de natureza executiva, de aplicação de métodos e processos, com base em diretivas definidas e instruções gerais, de grau médio de complexidade, nas áreas de atuação da respetiva unidade orgânica, designadamente, gestão de agenda; programação e organização de reuniões e eventos; expediente, arquivo, secretaria e atendimento ao cliente.</w:t>
      </w:r>
    </w:p>
    <w:p w14:paraId="0F396E63" w14:textId="14BB38F5" w:rsidR="007D5845" w:rsidRDefault="007D5845" w:rsidP="007D5845">
      <w:pPr>
        <w:pStyle w:val="Ttulo2"/>
      </w:pPr>
      <w:r>
        <w:t>Tipo de Vínculo</w:t>
      </w:r>
    </w:p>
    <w:p w14:paraId="5119F88D" w14:textId="117A1AE0" w:rsidR="007D5845" w:rsidRPr="007D5845" w:rsidRDefault="007D5845" w:rsidP="007D5845">
      <w:r>
        <w:t>Contrato de trabalho em funções públicas por tempo indeterminado</w:t>
      </w:r>
    </w:p>
    <w:p w14:paraId="551AAB08" w14:textId="045D383C" w:rsidR="00461D28" w:rsidRDefault="00465D60" w:rsidP="00465D60">
      <w:pPr>
        <w:pStyle w:val="Ttulo1"/>
      </w:pPr>
      <w:r>
        <w:t>IDENTIFICAÇÃO DO CANDIDATO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1274"/>
        <w:gridCol w:w="1274"/>
      </w:tblGrid>
      <w:tr w:rsidR="00AF5394" w14:paraId="2D9CE221" w14:textId="77777777" w:rsidTr="005D3B83">
        <w:trPr>
          <w:trHeight w:hRule="exact" w:val="397"/>
          <w:jc w:val="center"/>
        </w:trPr>
        <w:tc>
          <w:tcPr>
            <w:tcW w:w="1250" w:type="pct"/>
            <w:shd w:val="clear" w:color="auto" w:fill="BFBFBF" w:themeFill="background1" w:themeFillShade="BF"/>
            <w:vAlign w:val="center"/>
          </w:tcPr>
          <w:p w14:paraId="43FE7A5B" w14:textId="65ED29F3" w:rsidR="00AF5394" w:rsidRPr="00AF5394" w:rsidRDefault="00AF5394" w:rsidP="00AF5394">
            <w:pPr>
              <w:rPr>
                <w:b/>
                <w:bCs/>
              </w:rPr>
            </w:pPr>
            <w:r>
              <w:rPr>
                <w:b/>
                <w:bCs/>
              </w:rPr>
              <w:t>Nome completo:</w:t>
            </w:r>
          </w:p>
        </w:tc>
        <w:tc>
          <w:tcPr>
            <w:tcW w:w="3750" w:type="pct"/>
            <w:gridSpan w:val="4"/>
            <w:vAlign w:val="center"/>
          </w:tcPr>
          <w:p w14:paraId="14A8DFC2" w14:textId="4675C351" w:rsidR="00AF5394" w:rsidRDefault="007A56B4" w:rsidP="00AF5394"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2954A9" w14:paraId="1C810C93" w14:textId="77777777" w:rsidTr="0006483D">
        <w:trPr>
          <w:trHeight w:hRule="exact" w:val="284"/>
          <w:jc w:val="center"/>
        </w:trPr>
        <w:tc>
          <w:tcPr>
            <w:tcW w:w="1250" w:type="pct"/>
            <w:vMerge w:val="restart"/>
            <w:shd w:val="clear" w:color="auto" w:fill="BFBFBF" w:themeFill="background1" w:themeFillShade="BF"/>
            <w:vAlign w:val="center"/>
          </w:tcPr>
          <w:p w14:paraId="769BDEDB" w14:textId="2E8ED052" w:rsidR="002954A9" w:rsidRPr="00AF5394" w:rsidRDefault="002954A9" w:rsidP="00AF5394">
            <w:pPr>
              <w:rPr>
                <w:b/>
                <w:bCs/>
              </w:rPr>
            </w:pPr>
            <w:r>
              <w:rPr>
                <w:b/>
                <w:bCs/>
              </w:rPr>
              <w:t>Data de nascimento:</w:t>
            </w:r>
          </w:p>
        </w:tc>
        <w:tc>
          <w:tcPr>
            <w:tcW w:w="1250" w:type="pct"/>
            <w:vMerge w:val="restart"/>
            <w:vAlign w:val="center"/>
          </w:tcPr>
          <w:p w14:paraId="1A4FC05F" w14:textId="23FC764F" w:rsidR="002954A9" w:rsidRDefault="002954A9" w:rsidP="00AF5394">
            <w: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1250" w:type="pct"/>
            <w:vMerge w:val="restart"/>
            <w:shd w:val="clear" w:color="auto" w:fill="BFBFBF" w:themeFill="background1" w:themeFillShade="BF"/>
            <w:vAlign w:val="center"/>
          </w:tcPr>
          <w:p w14:paraId="0093BFF4" w14:textId="4060C50F" w:rsidR="002954A9" w:rsidRDefault="002954A9" w:rsidP="00AF5394">
            <w:r>
              <w:rPr>
                <w:b/>
                <w:bCs/>
              </w:rPr>
              <w:t>Sexo:</w:t>
            </w:r>
          </w:p>
        </w:tc>
        <w:tc>
          <w:tcPr>
            <w:tcW w:w="625" w:type="pct"/>
            <w:vAlign w:val="center"/>
          </w:tcPr>
          <w:p w14:paraId="1EA3DE9C" w14:textId="77777777" w:rsidR="002954A9" w:rsidRDefault="002954A9" w:rsidP="00AF5394">
            <w:r>
              <w:t>Feminino:</w:t>
            </w:r>
          </w:p>
        </w:tc>
        <w:tc>
          <w:tcPr>
            <w:tcW w:w="625" w:type="pct"/>
            <w:vAlign w:val="center"/>
          </w:tcPr>
          <w:p w14:paraId="54C173B7" w14:textId="11F86B67" w:rsidR="002954A9" w:rsidRDefault="002954A9" w:rsidP="002954A9">
            <w:pPr>
              <w:jc w:val="center"/>
            </w:pPr>
            <w: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</w:instrText>
            </w:r>
            <w:bookmarkStart w:id="3" w:name="Marcar1"/>
            <w:r>
              <w:instrText xml:space="preserve">FORMCHECKBOX </w:instrText>
            </w:r>
            <w:r w:rsidR="00000000">
              <w:fldChar w:fldCharType="separate"/>
            </w:r>
            <w:r>
              <w:fldChar w:fldCharType="end"/>
            </w:r>
            <w:bookmarkEnd w:id="3"/>
          </w:p>
        </w:tc>
      </w:tr>
      <w:tr w:rsidR="002954A9" w14:paraId="205AF56C" w14:textId="77777777" w:rsidTr="0006483D">
        <w:trPr>
          <w:trHeight w:hRule="exact" w:val="284"/>
          <w:jc w:val="center"/>
        </w:trPr>
        <w:tc>
          <w:tcPr>
            <w:tcW w:w="1250" w:type="pct"/>
            <w:vMerge/>
            <w:shd w:val="clear" w:color="auto" w:fill="BFBFBF" w:themeFill="background1" w:themeFillShade="BF"/>
            <w:vAlign w:val="center"/>
          </w:tcPr>
          <w:p w14:paraId="29B88B14" w14:textId="77777777" w:rsidR="002954A9" w:rsidRDefault="002954A9" w:rsidP="00AF5394">
            <w:pPr>
              <w:rPr>
                <w:b/>
                <w:bCs/>
              </w:rPr>
            </w:pPr>
          </w:p>
        </w:tc>
        <w:tc>
          <w:tcPr>
            <w:tcW w:w="1250" w:type="pct"/>
            <w:vMerge/>
            <w:vAlign w:val="center"/>
          </w:tcPr>
          <w:p w14:paraId="27BC380A" w14:textId="77777777" w:rsidR="002954A9" w:rsidRDefault="002954A9" w:rsidP="00AF5394"/>
        </w:tc>
        <w:tc>
          <w:tcPr>
            <w:tcW w:w="1250" w:type="pct"/>
            <w:vMerge/>
            <w:shd w:val="clear" w:color="auto" w:fill="BFBFBF" w:themeFill="background1" w:themeFillShade="BF"/>
            <w:vAlign w:val="center"/>
          </w:tcPr>
          <w:p w14:paraId="7ABE8CD4" w14:textId="77777777" w:rsidR="002954A9" w:rsidRDefault="002954A9" w:rsidP="00AF5394">
            <w:pPr>
              <w:rPr>
                <w:b/>
                <w:bCs/>
              </w:rPr>
            </w:pPr>
          </w:p>
        </w:tc>
        <w:tc>
          <w:tcPr>
            <w:tcW w:w="625" w:type="pct"/>
            <w:vAlign w:val="center"/>
          </w:tcPr>
          <w:p w14:paraId="04A2C1C7" w14:textId="77777777" w:rsidR="002954A9" w:rsidRDefault="002954A9" w:rsidP="00AF5394">
            <w:r>
              <w:t>Masculino:</w:t>
            </w:r>
          </w:p>
        </w:tc>
        <w:tc>
          <w:tcPr>
            <w:tcW w:w="625" w:type="pct"/>
            <w:vAlign w:val="center"/>
          </w:tcPr>
          <w:p w14:paraId="7B2D9FDE" w14:textId="7B5E8A43" w:rsidR="002954A9" w:rsidRDefault="002954A9" w:rsidP="002954A9">
            <w:pPr>
              <w:jc w:val="center"/>
            </w:pPr>
            <w: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Marcar2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4"/>
          </w:p>
        </w:tc>
      </w:tr>
      <w:tr w:rsidR="00AF5394" w14:paraId="440A73B5" w14:textId="77777777" w:rsidTr="005D3B83">
        <w:trPr>
          <w:trHeight w:hRule="exact" w:val="397"/>
          <w:jc w:val="center"/>
        </w:trPr>
        <w:tc>
          <w:tcPr>
            <w:tcW w:w="1250" w:type="pct"/>
            <w:shd w:val="clear" w:color="auto" w:fill="BFBFBF" w:themeFill="background1" w:themeFillShade="BF"/>
            <w:vAlign w:val="center"/>
          </w:tcPr>
          <w:p w14:paraId="1303C2F5" w14:textId="7A4CC157" w:rsidR="00AF5394" w:rsidRPr="00AF5394" w:rsidRDefault="00AF5394" w:rsidP="00AF5394">
            <w:pPr>
              <w:rPr>
                <w:b/>
                <w:bCs/>
              </w:rPr>
            </w:pPr>
            <w:r>
              <w:rPr>
                <w:b/>
                <w:bCs/>
              </w:rPr>
              <w:t>Nacionalidade:</w:t>
            </w:r>
          </w:p>
        </w:tc>
        <w:tc>
          <w:tcPr>
            <w:tcW w:w="3750" w:type="pct"/>
            <w:gridSpan w:val="4"/>
            <w:vAlign w:val="center"/>
          </w:tcPr>
          <w:p w14:paraId="125AE4DB" w14:textId="086BB66A" w:rsidR="00AF5394" w:rsidRDefault="007A56B4" w:rsidP="00AF5394">
            <w: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5" w:name="Texto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6A20FA" w14:paraId="486A80E4" w14:textId="77777777" w:rsidTr="005D3B83">
        <w:trPr>
          <w:trHeight w:hRule="exact" w:val="397"/>
          <w:jc w:val="center"/>
        </w:trPr>
        <w:tc>
          <w:tcPr>
            <w:tcW w:w="1250" w:type="pct"/>
            <w:shd w:val="clear" w:color="auto" w:fill="BFBFBF" w:themeFill="background1" w:themeFillShade="BF"/>
            <w:vAlign w:val="center"/>
          </w:tcPr>
          <w:p w14:paraId="131178E1" w14:textId="7B1FC948" w:rsidR="006A20FA" w:rsidRDefault="006A20FA" w:rsidP="00AF5394">
            <w:pPr>
              <w:rPr>
                <w:b/>
                <w:bCs/>
              </w:rPr>
            </w:pPr>
            <w:r>
              <w:rPr>
                <w:b/>
                <w:bCs/>
              </w:rPr>
              <w:t>N.º de Identificação Civil:</w:t>
            </w:r>
          </w:p>
        </w:tc>
        <w:tc>
          <w:tcPr>
            <w:tcW w:w="1250" w:type="pct"/>
            <w:vAlign w:val="center"/>
          </w:tcPr>
          <w:p w14:paraId="1C930827" w14:textId="6C0BAE3C" w:rsidR="006A20FA" w:rsidRDefault="007A56B4" w:rsidP="00AF5394"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6" w:name="Texto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1250" w:type="pct"/>
            <w:shd w:val="clear" w:color="auto" w:fill="BFBFBF" w:themeFill="background1" w:themeFillShade="BF"/>
            <w:vAlign w:val="center"/>
          </w:tcPr>
          <w:p w14:paraId="4FAC79A3" w14:textId="4492E167" w:rsidR="006A20FA" w:rsidRPr="006A20FA" w:rsidRDefault="006A20FA" w:rsidP="00AF5394">
            <w:pPr>
              <w:rPr>
                <w:b/>
                <w:bCs/>
              </w:rPr>
            </w:pPr>
            <w:r w:rsidRPr="006A20FA">
              <w:rPr>
                <w:b/>
                <w:bCs/>
              </w:rPr>
              <w:t>N.º de Identificação Fiscal:</w:t>
            </w:r>
          </w:p>
        </w:tc>
        <w:tc>
          <w:tcPr>
            <w:tcW w:w="1250" w:type="pct"/>
            <w:gridSpan w:val="2"/>
            <w:vAlign w:val="center"/>
          </w:tcPr>
          <w:p w14:paraId="20571918" w14:textId="7025F772" w:rsidR="006A20FA" w:rsidRDefault="007A56B4" w:rsidP="00AF5394">
            <w: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AF5394" w14:paraId="6A301596" w14:textId="77777777" w:rsidTr="00AF5394">
        <w:trPr>
          <w:trHeight w:hRule="exact" w:val="567"/>
          <w:jc w:val="center"/>
        </w:trPr>
        <w:tc>
          <w:tcPr>
            <w:tcW w:w="1250" w:type="pct"/>
            <w:shd w:val="clear" w:color="auto" w:fill="BFBFBF" w:themeFill="background1" w:themeFillShade="BF"/>
            <w:vAlign w:val="center"/>
          </w:tcPr>
          <w:p w14:paraId="437EB759" w14:textId="3C12C62C" w:rsidR="00AF5394" w:rsidRDefault="006A20FA" w:rsidP="00AF5394">
            <w:pPr>
              <w:rPr>
                <w:b/>
                <w:bCs/>
              </w:rPr>
            </w:pPr>
            <w:r>
              <w:rPr>
                <w:b/>
                <w:bCs/>
              </w:rPr>
              <w:t>Morada Postal:</w:t>
            </w:r>
          </w:p>
        </w:tc>
        <w:tc>
          <w:tcPr>
            <w:tcW w:w="3750" w:type="pct"/>
            <w:gridSpan w:val="4"/>
            <w:vAlign w:val="center"/>
          </w:tcPr>
          <w:p w14:paraId="6F4CA3AD" w14:textId="32690698" w:rsidR="00AF5394" w:rsidRDefault="007A56B4" w:rsidP="00AF5394">
            <w: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8" w:name="Texto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6A20FA" w14:paraId="4C661ED6" w14:textId="77777777" w:rsidTr="005D3B83">
        <w:trPr>
          <w:trHeight w:hRule="exact" w:val="397"/>
          <w:jc w:val="center"/>
        </w:trPr>
        <w:tc>
          <w:tcPr>
            <w:tcW w:w="1250" w:type="pct"/>
            <w:shd w:val="clear" w:color="auto" w:fill="BFBFBF" w:themeFill="background1" w:themeFillShade="BF"/>
            <w:vAlign w:val="center"/>
          </w:tcPr>
          <w:p w14:paraId="38037481" w14:textId="1847290B" w:rsidR="006A20FA" w:rsidRDefault="006A20FA" w:rsidP="00AF5394">
            <w:pPr>
              <w:rPr>
                <w:b/>
                <w:bCs/>
              </w:rPr>
            </w:pPr>
            <w:r>
              <w:rPr>
                <w:b/>
                <w:bCs/>
              </w:rPr>
              <w:t>Código Postal: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14:paraId="10DEFD7B" w14:textId="1E93ECD2" w:rsidR="006A20FA" w:rsidRDefault="002954A9" w:rsidP="00AF5394">
            <w: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9" w:name="Texto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AF0623" w14:textId="3970C2E4" w:rsidR="006A20FA" w:rsidRPr="006A20FA" w:rsidRDefault="006A20FA" w:rsidP="00AF5394">
            <w:pPr>
              <w:rPr>
                <w:b/>
                <w:bCs/>
              </w:rPr>
            </w:pPr>
            <w:r w:rsidRPr="006A20FA">
              <w:rPr>
                <w:b/>
                <w:bCs/>
              </w:rPr>
              <w:t>Localidade:</w:t>
            </w:r>
          </w:p>
        </w:tc>
        <w:tc>
          <w:tcPr>
            <w:tcW w:w="1250" w:type="pct"/>
            <w:gridSpan w:val="2"/>
            <w:tcBorders>
              <w:bottom w:val="single" w:sz="4" w:space="0" w:color="auto"/>
            </w:tcBorders>
            <w:vAlign w:val="center"/>
          </w:tcPr>
          <w:p w14:paraId="77993A7F" w14:textId="67DC5728" w:rsidR="006A20FA" w:rsidRDefault="002954A9" w:rsidP="00AF5394">
            <w: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0" w:name="Texto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015C3B" w14:paraId="169DED5C" w14:textId="77777777" w:rsidTr="005D3B83">
        <w:trPr>
          <w:trHeight w:hRule="exact" w:val="397"/>
          <w:jc w:val="center"/>
        </w:trPr>
        <w:tc>
          <w:tcPr>
            <w:tcW w:w="1250" w:type="pct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B9C599" w14:textId="55FD5689" w:rsidR="00015C3B" w:rsidRDefault="00015C3B" w:rsidP="00AF5394">
            <w:pPr>
              <w:rPr>
                <w:b/>
                <w:bCs/>
              </w:rPr>
            </w:pPr>
            <w:r>
              <w:rPr>
                <w:b/>
                <w:bCs/>
              </w:rPr>
              <w:t>Endereço eletrónico: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DE277E" w14:textId="673959F5" w:rsidR="00015C3B" w:rsidRDefault="002954A9" w:rsidP="00AF5394"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1" w:name="Texto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015C3B" w14:paraId="5A536A0A" w14:textId="77777777" w:rsidTr="00015C3B">
        <w:trPr>
          <w:trHeight w:hRule="exact" w:val="284"/>
          <w:jc w:val="center"/>
        </w:trPr>
        <w:tc>
          <w:tcPr>
            <w:tcW w:w="1250" w:type="pct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BFB666" w14:textId="77777777" w:rsidR="00015C3B" w:rsidRDefault="00015C3B" w:rsidP="00AF5394">
            <w:pPr>
              <w:rPr>
                <w:b/>
                <w:bCs/>
              </w:rPr>
            </w:pPr>
          </w:p>
        </w:tc>
        <w:tc>
          <w:tcPr>
            <w:tcW w:w="375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3371" w14:textId="5B05B154" w:rsidR="00015C3B" w:rsidRPr="0044788C" w:rsidRDefault="002954A9" w:rsidP="00015C3B">
            <w:pPr>
              <w:jc w:val="center"/>
              <w:rPr>
                <w:sz w:val="16"/>
                <w:szCs w:val="16"/>
              </w:rPr>
            </w:pPr>
            <w:r w:rsidRPr="0044788C">
              <w:rPr>
                <w:sz w:val="16"/>
                <w:szCs w:val="16"/>
              </w:rPr>
              <w:t xml:space="preserve">Todas as comunicações serão de e para </w:t>
            </w:r>
            <w:hyperlink r:id="rId7" w:history="1">
              <w:r w:rsidRPr="0044788C">
                <w:rPr>
                  <w:rStyle w:val="Hiperligao"/>
                  <w:sz w:val="16"/>
                  <w:szCs w:val="16"/>
                </w:rPr>
                <w:t>rh@planaltobeirao.pt</w:t>
              </w:r>
            </w:hyperlink>
            <w:r w:rsidRPr="0044788C">
              <w:rPr>
                <w:sz w:val="16"/>
                <w:szCs w:val="16"/>
              </w:rPr>
              <w:t xml:space="preserve"> </w:t>
            </w:r>
          </w:p>
        </w:tc>
      </w:tr>
      <w:tr w:rsidR="006A20FA" w14:paraId="6C5F5C6C" w14:textId="77777777" w:rsidTr="005D3B83">
        <w:trPr>
          <w:trHeight w:hRule="exact" w:val="397"/>
          <w:jc w:val="center"/>
        </w:trPr>
        <w:tc>
          <w:tcPr>
            <w:tcW w:w="1250" w:type="pct"/>
            <w:shd w:val="clear" w:color="auto" w:fill="BFBFBF" w:themeFill="background1" w:themeFillShade="BF"/>
            <w:vAlign w:val="center"/>
          </w:tcPr>
          <w:p w14:paraId="1E7C9AEB" w14:textId="65BD2B22" w:rsidR="006A20FA" w:rsidRDefault="006A20FA" w:rsidP="00AF5394">
            <w:pPr>
              <w:rPr>
                <w:b/>
                <w:bCs/>
              </w:rPr>
            </w:pPr>
            <w:r>
              <w:rPr>
                <w:b/>
                <w:bCs/>
              </w:rPr>
              <w:t>Telemóvel: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0891D587" w14:textId="0CF87F63" w:rsidR="006A20FA" w:rsidRDefault="002954A9" w:rsidP="00AF5394">
            <w: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2" w:name="Texto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B9518A" w14:textId="6014CB5D" w:rsidR="006A20FA" w:rsidRPr="006A20FA" w:rsidRDefault="006A20FA" w:rsidP="00AF5394">
            <w:pPr>
              <w:rPr>
                <w:b/>
                <w:bCs/>
              </w:rPr>
            </w:pPr>
            <w:r>
              <w:rPr>
                <w:b/>
                <w:bCs/>
              </w:rPr>
              <w:t>Telefone Fixo: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</w:tcBorders>
            <w:vAlign w:val="center"/>
          </w:tcPr>
          <w:p w14:paraId="2D4FE05F" w14:textId="671EE763" w:rsidR="006A20FA" w:rsidRDefault="002954A9" w:rsidP="00AF5394">
            <w: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3" w:name="Texto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</w:tbl>
    <w:p w14:paraId="074310B2" w14:textId="77777777" w:rsidR="00AF5394" w:rsidRDefault="00AF5394" w:rsidP="00AF5394"/>
    <w:p w14:paraId="19A99CED" w14:textId="5AA3BE35" w:rsidR="00156B28" w:rsidRDefault="006A5E5C" w:rsidP="00156B28">
      <w:pPr>
        <w:pStyle w:val="Ttulo1"/>
      </w:pPr>
      <w:r w:rsidRPr="006A5E5C">
        <w:t>DECLARE QUE PREENCHE OS REQUISITOS DE ADMISSÃO, À DATA DA CANDIDATURA: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9684"/>
        <w:gridCol w:w="510"/>
      </w:tblGrid>
      <w:tr w:rsidR="00DB079C" w14:paraId="5FD5AFCB" w14:textId="77777777" w:rsidTr="00AC03F0">
        <w:trPr>
          <w:trHeight w:hRule="exact" w:val="340"/>
          <w:jc w:val="center"/>
        </w:trPr>
        <w:tc>
          <w:tcPr>
            <w:tcW w:w="4750" w:type="pct"/>
            <w:vAlign w:val="center"/>
          </w:tcPr>
          <w:p w14:paraId="517AB556" w14:textId="7D62DEE4" w:rsidR="00DB079C" w:rsidRDefault="009C1924" w:rsidP="00A4120C">
            <w:r>
              <w:t>Nacionalidade portuguesa, quando não dispensada pela Constituição, Convenção Internacional ou lei</w:t>
            </w:r>
            <w:r w:rsidR="00A4120C">
              <w:t xml:space="preserve"> </w:t>
            </w:r>
            <w:r>
              <w:t>especial</w:t>
            </w:r>
          </w:p>
        </w:tc>
        <w:tc>
          <w:tcPr>
            <w:tcW w:w="4750" w:type="pct"/>
            <w:vAlign w:val="center"/>
          </w:tcPr>
          <w:p w14:paraId="6B8B735D" w14:textId="4E7B0CCE" w:rsidR="00DB079C" w:rsidRDefault="00AC03F0" w:rsidP="00AC03F0">
            <w:pPr>
              <w:jc w:val="center"/>
            </w:pPr>
            <w: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bookmarkStart w:id="14" w:name="Marcar3"/>
            <w:r>
              <w:instrText xml:space="preserve">FORMCHECKBOX </w:instrText>
            </w:r>
            <w:r w:rsidR="00000000">
              <w:fldChar w:fldCharType="separate"/>
            </w:r>
            <w:r>
              <w:fldChar w:fldCharType="end"/>
            </w:r>
            <w:bookmarkEnd w:id="14"/>
          </w:p>
        </w:tc>
      </w:tr>
      <w:tr w:rsidR="00DB079C" w14:paraId="0C7ECCF8" w14:textId="77777777" w:rsidTr="00AC03F0">
        <w:trPr>
          <w:trHeight w:hRule="exact" w:val="340"/>
          <w:jc w:val="center"/>
        </w:trPr>
        <w:tc>
          <w:tcPr>
            <w:tcW w:w="4750" w:type="pct"/>
            <w:vAlign w:val="center"/>
          </w:tcPr>
          <w:p w14:paraId="23C5E613" w14:textId="53627F63" w:rsidR="00DB079C" w:rsidRDefault="006E6836" w:rsidP="000107BF">
            <w:r w:rsidRPr="006E6836">
              <w:t>18 anos de idade completos</w:t>
            </w:r>
          </w:p>
        </w:tc>
        <w:tc>
          <w:tcPr>
            <w:tcW w:w="4750" w:type="pct"/>
            <w:vAlign w:val="center"/>
          </w:tcPr>
          <w:p w14:paraId="7A182CE2" w14:textId="3BBE9E51" w:rsidR="00DB079C" w:rsidRDefault="00AC03F0" w:rsidP="00AC03F0">
            <w:pPr>
              <w:jc w:val="center"/>
            </w:pPr>
            <w: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Marcar4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15"/>
          </w:p>
        </w:tc>
      </w:tr>
      <w:tr w:rsidR="00DB079C" w14:paraId="68B514EB" w14:textId="77777777" w:rsidTr="00AC03F0">
        <w:trPr>
          <w:trHeight w:hRule="exact" w:val="340"/>
          <w:jc w:val="center"/>
        </w:trPr>
        <w:tc>
          <w:tcPr>
            <w:tcW w:w="4750" w:type="pct"/>
            <w:vAlign w:val="center"/>
          </w:tcPr>
          <w:p w14:paraId="778A0B1A" w14:textId="1A3B4EDA" w:rsidR="00DB079C" w:rsidRDefault="006E6836" w:rsidP="00A4120C">
            <w:r>
              <w:t>Não inibição do exercício de funções públicas ou não interdição para o exercício daquelas que se propõe</w:t>
            </w:r>
            <w:r w:rsidR="00A4120C">
              <w:t xml:space="preserve"> </w:t>
            </w:r>
            <w:r>
              <w:t>desempenhar</w:t>
            </w:r>
          </w:p>
        </w:tc>
        <w:tc>
          <w:tcPr>
            <w:tcW w:w="4750" w:type="pct"/>
            <w:vAlign w:val="center"/>
          </w:tcPr>
          <w:p w14:paraId="05D8C974" w14:textId="48551EA8" w:rsidR="00DB079C" w:rsidRDefault="00AC03F0" w:rsidP="00AC03F0">
            <w:pPr>
              <w:jc w:val="center"/>
            </w:pPr>
            <w: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Marcar5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16"/>
          </w:p>
        </w:tc>
      </w:tr>
      <w:tr w:rsidR="00DB079C" w14:paraId="3C146147" w14:textId="77777777" w:rsidTr="00AC03F0">
        <w:trPr>
          <w:trHeight w:hRule="exact" w:val="340"/>
          <w:jc w:val="center"/>
        </w:trPr>
        <w:tc>
          <w:tcPr>
            <w:tcW w:w="4750" w:type="pct"/>
            <w:vAlign w:val="center"/>
          </w:tcPr>
          <w:p w14:paraId="05F07AE7" w14:textId="270720C8" w:rsidR="00DB079C" w:rsidRDefault="000107BF" w:rsidP="000107BF">
            <w:r w:rsidRPr="000107BF">
              <w:t>Robustez física e perfil psíquico indispensáveis ao exercício das funções</w:t>
            </w:r>
          </w:p>
        </w:tc>
        <w:tc>
          <w:tcPr>
            <w:tcW w:w="4750" w:type="pct"/>
            <w:vAlign w:val="center"/>
          </w:tcPr>
          <w:p w14:paraId="75A7A93C" w14:textId="0D45D7B0" w:rsidR="00DB079C" w:rsidRDefault="00AC03F0" w:rsidP="00AC03F0">
            <w:pPr>
              <w:jc w:val="center"/>
            </w:pPr>
            <w: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Marcar6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17"/>
          </w:p>
        </w:tc>
      </w:tr>
      <w:tr w:rsidR="00DB079C" w14:paraId="3D0FF616" w14:textId="77777777" w:rsidTr="00AC03F0">
        <w:trPr>
          <w:trHeight w:hRule="exact" w:val="340"/>
          <w:jc w:val="center"/>
        </w:trPr>
        <w:tc>
          <w:tcPr>
            <w:tcW w:w="4750" w:type="pct"/>
            <w:vAlign w:val="center"/>
          </w:tcPr>
          <w:p w14:paraId="74E4ABA5" w14:textId="682B77B7" w:rsidR="00DB079C" w:rsidRDefault="000107BF" w:rsidP="000107BF">
            <w:r w:rsidRPr="000107BF">
              <w:t>Cumprimento das leis de vacinação obrigatória</w:t>
            </w:r>
          </w:p>
        </w:tc>
        <w:tc>
          <w:tcPr>
            <w:tcW w:w="4750" w:type="pct"/>
            <w:vAlign w:val="center"/>
          </w:tcPr>
          <w:p w14:paraId="0399C465" w14:textId="7AFA5EC0" w:rsidR="00DB079C" w:rsidRDefault="00AC03F0" w:rsidP="00AC03F0">
            <w:pPr>
              <w:jc w:val="center"/>
            </w:pPr>
            <w:r>
              <w:fldChar w:fldCharType="begin">
                <w:ffData>
                  <w:name w:val="Marc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Marcar7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18"/>
          </w:p>
        </w:tc>
      </w:tr>
    </w:tbl>
    <w:p w14:paraId="5717DD14" w14:textId="17E9CF2A" w:rsidR="00C80656" w:rsidRPr="00C80656" w:rsidRDefault="00C80656" w:rsidP="00C80656"/>
    <w:p w14:paraId="5E40F465" w14:textId="65B62736" w:rsidR="00461D28" w:rsidRDefault="00465D60" w:rsidP="00465D60">
      <w:pPr>
        <w:pStyle w:val="Ttulo1"/>
      </w:pPr>
      <w:r>
        <w:lastRenderedPageBreak/>
        <w:t>NÍVEL HABILITACIONAL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9684"/>
        <w:gridCol w:w="510"/>
      </w:tblGrid>
      <w:tr w:rsidR="00F757E8" w14:paraId="772DB627" w14:textId="77777777" w:rsidTr="00B36A6E">
        <w:trPr>
          <w:jc w:val="center"/>
        </w:trPr>
        <w:tc>
          <w:tcPr>
            <w:tcW w:w="4750" w:type="pct"/>
          </w:tcPr>
          <w:p w14:paraId="37E610B0" w14:textId="03E4D008" w:rsidR="00F757E8" w:rsidRDefault="001D5594" w:rsidP="00F757E8">
            <w:r w:rsidRPr="001D5594">
              <w:t>Menos de 4 anos de escolaridade</w:t>
            </w:r>
          </w:p>
        </w:tc>
        <w:tc>
          <w:tcPr>
            <w:tcW w:w="250" w:type="pct"/>
            <w:vAlign w:val="center"/>
          </w:tcPr>
          <w:p w14:paraId="101B0223" w14:textId="66A8F299" w:rsidR="00F757E8" w:rsidRDefault="00F757E8" w:rsidP="00B36A6E">
            <w:pPr>
              <w:jc w:val="center"/>
            </w:pPr>
            <w:r>
              <w:fldChar w:fldCharType="begin">
                <w:ffData>
                  <w:name w:val="Marc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Marcar8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19"/>
          </w:p>
        </w:tc>
      </w:tr>
      <w:tr w:rsidR="00F757E8" w14:paraId="47A36B65" w14:textId="77777777" w:rsidTr="00B36A6E">
        <w:trPr>
          <w:jc w:val="center"/>
        </w:trPr>
        <w:tc>
          <w:tcPr>
            <w:tcW w:w="4750" w:type="pct"/>
          </w:tcPr>
          <w:p w14:paraId="2FB1F446" w14:textId="37227A85" w:rsidR="00F757E8" w:rsidRDefault="00D44194" w:rsidP="00D44194">
            <w:r>
              <w:t>4 anos de escolaridade (1.º ciclo do ensino básico)</w:t>
            </w:r>
          </w:p>
        </w:tc>
        <w:tc>
          <w:tcPr>
            <w:tcW w:w="250" w:type="pct"/>
            <w:vAlign w:val="center"/>
          </w:tcPr>
          <w:p w14:paraId="58F4EFE1" w14:textId="031B918B" w:rsidR="00F757E8" w:rsidRDefault="00F757E8" w:rsidP="00B36A6E">
            <w:pPr>
              <w:jc w:val="center"/>
            </w:pPr>
            <w:r>
              <w:fldChar w:fldCharType="begin">
                <w:ffData>
                  <w:name w:val="Marc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Marcar9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20"/>
          </w:p>
        </w:tc>
      </w:tr>
      <w:tr w:rsidR="00F757E8" w14:paraId="650E54F1" w14:textId="77777777" w:rsidTr="00B36A6E">
        <w:trPr>
          <w:jc w:val="center"/>
        </w:trPr>
        <w:tc>
          <w:tcPr>
            <w:tcW w:w="4750" w:type="pct"/>
          </w:tcPr>
          <w:p w14:paraId="635BE7AB" w14:textId="4CBD02BD" w:rsidR="00F757E8" w:rsidRDefault="00EB106F" w:rsidP="00EB106F">
            <w:r>
              <w:t>6 anos de escolaridade (2.º ciclo do ensino básico)</w:t>
            </w:r>
          </w:p>
        </w:tc>
        <w:tc>
          <w:tcPr>
            <w:tcW w:w="250" w:type="pct"/>
            <w:vAlign w:val="center"/>
          </w:tcPr>
          <w:p w14:paraId="57D36D20" w14:textId="276D9409" w:rsidR="00F757E8" w:rsidRDefault="00F757E8" w:rsidP="00B36A6E">
            <w:pPr>
              <w:jc w:val="center"/>
            </w:pPr>
            <w:r>
              <w:fldChar w:fldCharType="begin">
                <w:ffData>
                  <w:name w:val="Marc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Marcar10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21"/>
          </w:p>
        </w:tc>
      </w:tr>
      <w:tr w:rsidR="000D5DD1" w14:paraId="10C3F996" w14:textId="77777777" w:rsidTr="00B36A6E">
        <w:trPr>
          <w:trHeight w:hRule="exact" w:val="284"/>
          <w:jc w:val="center"/>
        </w:trPr>
        <w:tc>
          <w:tcPr>
            <w:tcW w:w="4750" w:type="pct"/>
            <w:vAlign w:val="center"/>
          </w:tcPr>
          <w:p w14:paraId="6642099A" w14:textId="6AB28066" w:rsidR="000D5DD1" w:rsidRDefault="000D5DD1" w:rsidP="00B36A6E">
            <w:r w:rsidRPr="009730D1">
              <w:t>9.º ano (3.º ciclo do ensino básico)</w:t>
            </w:r>
          </w:p>
        </w:tc>
        <w:tc>
          <w:tcPr>
            <w:tcW w:w="250" w:type="pct"/>
            <w:vAlign w:val="center"/>
          </w:tcPr>
          <w:p w14:paraId="0E7745F8" w14:textId="27B0133E" w:rsidR="000D5DD1" w:rsidRDefault="000D5DD1" w:rsidP="00B36A6E">
            <w:pPr>
              <w:jc w:val="center"/>
            </w:pPr>
            <w:r>
              <w:fldChar w:fldCharType="begin">
                <w:ffData>
                  <w:name w:val="Marc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Marcar11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22"/>
          </w:p>
        </w:tc>
      </w:tr>
      <w:tr w:rsidR="000D5DD1" w14:paraId="1B8B0243" w14:textId="77777777" w:rsidTr="00B36A6E">
        <w:trPr>
          <w:trHeight w:hRule="exact" w:val="284"/>
          <w:jc w:val="center"/>
        </w:trPr>
        <w:tc>
          <w:tcPr>
            <w:tcW w:w="4750" w:type="pct"/>
          </w:tcPr>
          <w:p w14:paraId="494AB5B3" w14:textId="154A3F05" w:rsidR="000D5DD1" w:rsidRDefault="00A23790" w:rsidP="00A110B4">
            <w:r>
              <w:t>12.º ano (ensino secundário) ou</w:t>
            </w:r>
            <w:r w:rsidR="00A110B4">
              <w:t xml:space="preserve"> </w:t>
            </w:r>
            <w:r>
              <w:t>Curso tecnológico /profissional/ outros (nível III ou IV)</w:t>
            </w:r>
            <w:r w:rsidR="00A110B4">
              <w:t xml:space="preserve"> </w:t>
            </w:r>
          </w:p>
        </w:tc>
        <w:tc>
          <w:tcPr>
            <w:tcW w:w="250" w:type="pct"/>
            <w:vAlign w:val="center"/>
          </w:tcPr>
          <w:p w14:paraId="5229756F" w14:textId="2B7003E0" w:rsidR="000D5DD1" w:rsidRDefault="000D5DD1" w:rsidP="00B36A6E">
            <w:pPr>
              <w:jc w:val="center"/>
            </w:pPr>
            <w:r>
              <w:fldChar w:fldCharType="begin">
                <w:ffData>
                  <w:name w:val="Marc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Marcar12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23"/>
          </w:p>
        </w:tc>
      </w:tr>
      <w:tr w:rsidR="000D5DD1" w14:paraId="5DC468D4" w14:textId="77777777" w:rsidTr="00B36A6E">
        <w:trPr>
          <w:jc w:val="center"/>
        </w:trPr>
        <w:tc>
          <w:tcPr>
            <w:tcW w:w="4750" w:type="pct"/>
          </w:tcPr>
          <w:p w14:paraId="71DD861A" w14:textId="0E6B04B1" w:rsidR="000D5DD1" w:rsidRDefault="00FD179D" w:rsidP="000D5DD1">
            <w:r w:rsidRPr="00FD179D">
              <w:t>Curso de especialização tecnológica (nível V)</w:t>
            </w:r>
          </w:p>
        </w:tc>
        <w:tc>
          <w:tcPr>
            <w:tcW w:w="250" w:type="pct"/>
            <w:vAlign w:val="center"/>
          </w:tcPr>
          <w:p w14:paraId="5A6E8A81" w14:textId="6CB5EE6E" w:rsidR="000D5DD1" w:rsidRDefault="000D5DD1" w:rsidP="00B36A6E">
            <w:pPr>
              <w:jc w:val="center"/>
            </w:pPr>
            <w:r>
              <w:fldChar w:fldCharType="begin">
                <w:ffData>
                  <w:name w:val="Marc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Marcar13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24"/>
          </w:p>
        </w:tc>
      </w:tr>
      <w:tr w:rsidR="000D5DD1" w14:paraId="24685069" w14:textId="77777777" w:rsidTr="00B36A6E">
        <w:trPr>
          <w:jc w:val="center"/>
        </w:trPr>
        <w:tc>
          <w:tcPr>
            <w:tcW w:w="4750" w:type="pct"/>
          </w:tcPr>
          <w:p w14:paraId="52F6716B" w14:textId="34E74654" w:rsidR="000D5DD1" w:rsidRDefault="00746919" w:rsidP="000D5DD1">
            <w:r w:rsidRPr="00746919">
              <w:t>Bacharelato</w:t>
            </w:r>
          </w:p>
        </w:tc>
        <w:tc>
          <w:tcPr>
            <w:tcW w:w="250" w:type="pct"/>
            <w:vAlign w:val="center"/>
          </w:tcPr>
          <w:p w14:paraId="5369FEFF" w14:textId="144FCCB7" w:rsidR="000D5DD1" w:rsidRDefault="000D5DD1" w:rsidP="00B36A6E">
            <w:pPr>
              <w:jc w:val="center"/>
            </w:pPr>
            <w:r>
              <w:fldChar w:fldCharType="begin">
                <w:ffData>
                  <w:name w:val="Marca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Marcar14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25"/>
          </w:p>
        </w:tc>
      </w:tr>
      <w:tr w:rsidR="000D5DD1" w14:paraId="032EDB90" w14:textId="77777777" w:rsidTr="00B36A6E">
        <w:trPr>
          <w:jc w:val="center"/>
        </w:trPr>
        <w:tc>
          <w:tcPr>
            <w:tcW w:w="4750" w:type="pct"/>
          </w:tcPr>
          <w:p w14:paraId="50E18278" w14:textId="6809049F" w:rsidR="000D5DD1" w:rsidRDefault="00746919" w:rsidP="000D5DD1">
            <w:r>
              <w:t>Licenciatura</w:t>
            </w:r>
          </w:p>
        </w:tc>
        <w:tc>
          <w:tcPr>
            <w:tcW w:w="250" w:type="pct"/>
            <w:vAlign w:val="center"/>
          </w:tcPr>
          <w:p w14:paraId="76570384" w14:textId="204BB8C9" w:rsidR="000D5DD1" w:rsidRDefault="000D5DD1" w:rsidP="00B36A6E">
            <w:pPr>
              <w:jc w:val="center"/>
            </w:pPr>
            <w:r>
              <w:fldChar w:fldCharType="begin">
                <w:ffData>
                  <w:name w:val="Marc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Marcar15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26"/>
          </w:p>
        </w:tc>
      </w:tr>
      <w:tr w:rsidR="000D5DD1" w14:paraId="225E4E8B" w14:textId="77777777" w:rsidTr="00B36A6E">
        <w:trPr>
          <w:jc w:val="center"/>
        </w:trPr>
        <w:tc>
          <w:tcPr>
            <w:tcW w:w="4750" w:type="pct"/>
          </w:tcPr>
          <w:p w14:paraId="37A9D97D" w14:textId="79B2FA73" w:rsidR="000D5DD1" w:rsidRDefault="00746919" w:rsidP="000D5DD1">
            <w:r>
              <w:t>Mestrado</w:t>
            </w:r>
          </w:p>
        </w:tc>
        <w:tc>
          <w:tcPr>
            <w:tcW w:w="250" w:type="pct"/>
            <w:vAlign w:val="center"/>
          </w:tcPr>
          <w:p w14:paraId="0A095068" w14:textId="63C37638" w:rsidR="000D5DD1" w:rsidRDefault="000D5DD1" w:rsidP="00B36A6E">
            <w:pPr>
              <w:jc w:val="center"/>
            </w:pPr>
            <w:r>
              <w:fldChar w:fldCharType="begin">
                <w:ffData>
                  <w:name w:val="Marca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Marcar16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27"/>
          </w:p>
        </w:tc>
      </w:tr>
      <w:tr w:rsidR="000D5DD1" w14:paraId="0985BCE6" w14:textId="77777777" w:rsidTr="00B36A6E">
        <w:trPr>
          <w:jc w:val="center"/>
        </w:trPr>
        <w:tc>
          <w:tcPr>
            <w:tcW w:w="4750" w:type="pct"/>
          </w:tcPr>
          <w:p w14:paraId="16F7FD25" w14:textId="123D9021" w:rsidR="000D5DD1" w:rsidRDefault="00746919" w:rsidP="000D5DD1">
            <w:r>
              <w:t>Doutoramento</w:t>
            </w:r>
          </w:p>
        </w:tc>
        <w:tc>
          <w:tcPr>
            <w:tcW w:w="250" w:type="pct"/>
            <w:vAlign w:val="center"/>
          </w:tcPr>
          <w:p w14:paraId="42B73554" w14:textId="329183BF" w:rsidR="000D5DD1" w:rsidRDefault="000D5DD1" w:rsidP="00B36A6E">
            <w:pPr>
              <w:jc w:val="center"/>
            </w:pPr>
            <w:r>
              <w:fldChar w:fldCharType="begin">
                <w:ffData>
                  <w:name w:val="Marca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Marcar17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28"/>
          </w:p>
        </w:tc>
      </w:tr>
    </w:tbl>
    <w:p w14:paraId="0C0C2E26" w14:textId="77777777" w:rsidR="00F757E8" w:rsidRPr="00F757E8" w:rsidRDefault="00F757E8" w:rsidP="00F757E8"/>
    <w:p w14:paraId="0FF447D3" w14:textId="7DA5CDC2" w:rsidR="00461D28" w:rsidRDefault="00465D60" w:rsidP="00465D60">
      <w:pPr>
        <w:pStyle w:val="Ttulo2"/>
      </w:pPr>
      <w:r w:rsidRPr="00465D60">
        <w:t>FORMAÇÃO ACADÉMICA/PROFISSIONAL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3058"/>
        <w:gridCol w:w="7136"/>
      </w:tblGrid>
      <w:tr w:rsidR="005718FA" w14:paraId="7591C0B6" w14:textId="77777777" w:rsidTr="002D72D7">
        <w:trPr>
          <w:trHeight w:hRule="exact" w:val="1701"/>
          <w:jc w:val="center"/>
        </w:trPr>
        <w:tc>
          <w:tcPr>
            <w:tcW w:w="1500" w:type="pct"/>
            <w:vAlign w:val="center"/>
          </w:tcPr>
          <w:p w14:paraId="5162EA05" w14:textId="712F2A07" w:rsidR="005718FA" w:rsidRDefault="00493DD1" w:rsidP="002D72D7">
            <w:r>
              <w:t>Área de formação académica</w:t>
            </w:r>
          </w:p>
        </w:tc>
        <w:tc>
          <w:tcPr>
            <w:tcW w:w="3500" w:type="pct"/>
            <w:vAlign w:val="center"/>
          </w:tcPr>
          <w:p w14:paraId="5AB890A4" w14:textId="7E049A5F" w:rsidR="005718FA" w:rsidRDefault="002D72D7" w:rsidP="00AB553E">
            <w: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29" w:name="Texto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  <w:tr w:rsidR="005718FA" w14:paraId="32560F6E" w14:textId="77777777" w:rsidTr="002D72D7">
        <w:trPr>
          <w:trHeight w:hRule="exact" w:val="1701"/>
          <w:jc w:val="center"/>
        </w:trPr>
        <w:tc>
          <w:tcPr>
            <w:tcW w:w="1500" w:type="pct"/>
            <w:vAlign w:val="center"/>
          </w:tcPr>
          <w:p w14:paraId="739AFDDA" w14:textId="68437336" w:rsidR="005718FA" w:rsidRDefault="002D497C" w:rsidP="002D72D7">
            <w:r>
              <w:t>Área de formação profissional</w:t>
            </w:r>
          </w:p>
        </w:tc>
        <w:tc>
          <w:tcPr>
            <w:tcW w:w="3500" w:type="pct"/>
            <w:vAlign w:val="center"/>
          </w:tcPr>
          <w:p w14:paraId="1C09783A" w14:textId="0C4DE153" w:rsidR="005718FA" w:rsidRDefault="002D72D7" w:rsidP="00AB553E">
            <w: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30" w:name="Texto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5718FA" w14:paraId="75AB7D6E" w14:textId="77777777" w:rsidTr="002D72D7">
        <w:trPr>
          <w:trHeight w:hRule="exact" w:val="1701"/>
          <w:jc w:val="center"/>
        </w:trPr>
        <w:tc>
          <w:tcPr>
            <w:tcW w:w="1500" w:type="pct"/>
            <w:vAlign w:val="center"/>
          </w:tcPr>
          <w:p w14:paraId="2A9AB7F1" w14:textId="77AD8854" w:rsidR="005718FA" w:rsidRDefault="002D72D7" w:rsidP="002D72D7">
            <w:r>
              <w:t>Outras</w:t>
            </w:r>
            <w:r w:rsidR="002D497C">
              <w:t xml:space="preserve"> fo</w:t>
            </w:r>
            <w:r w:rsidR="004645A3">
              <w:t>rmações académicas e profissionais relevantes</w:t>
            </w:r>
          </w:p>
        </w:tc>
        <w:tc>
          <w:tcPr>
            <w:tcW w:w="3500" w:type="pct"/>
            <w:vAlign w:val="center"/>
          </w:tcPr>
          <w:p w14:paraId="0C8F6F3F" w14:textId="34E2BAFF" w:rsidR="005718FA" w:rsidRDefault="002D72D7" w:rsidP="00AB553E">
            <w: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31" w:name="Texto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</w:tr>
    </w:tbl>
    <w:p w14:paraId="5F388BD3" w14:textId="77777777" w:rsidR="00AB553E" w:rsidRPr="00AB553E" w:rsidRDefault="00AB553E" w:rsidP="00AB553E"/>
    <w:p w14:paraId="10DDDBE4" w14:textId="37A7D65B" w:rsidR="00461D28" w:rsidRDefault="00465D60" w:rsidP="00465D60">
      <w:pPr>
        <w:pStyle w:val="Ttulo2"/>
      </w:pPr>
      <w:r>
        <w:t>FORMAÇÃO OU EXPERIÊNCIA PROFISSIONAL SUBSTITUTIVA DO NÍVEL HABILITACIONAL EXIGIDO</w:t>
      </w:r>
    </w:p>
    <w:p w14:paraId="3D067AA9" w14:textId="4AAD54EB" w:rsidR="002D72D7" w:rsidRDefault="00860708" w:rsidP="002D72D7">
      <w:r w:rsidRPr="00860708">
        <w:t>No caso de a publicitação do procedimento concursal prever a possibilidade de substituição do nível habilitacional exigido por formação ou experiência profissional substitutiva, indique-a no quadro seguinte.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10194"/>
      </w:tblGrid>
      <w:tr w:rsidR="00860708" w14:paraId="775AFD42" w14:textId="77777777" w:rsidTr="00860708">
        <w:trPr>
          <w:trHeight w:hRule="exact" w:val="2268"/>
          <w:jc w:val="center"/>
        </w:trPr>
        <w:tc>
          <w:tcPr>
            <w:tcW w:w="10194" w:type="dxa"/>
            <w:vAlign w:val="center"/>
          </w:tcPr>
          <w:p w14:paraId="307799FB" w14:textId="33A7C66B" w:rsidR="00860708" w:rsidRDefault="00860708" w:rsidP="002D72D7">
            <w: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32" w:name="Texto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</w:tbl>
    <w:p w14:paraId="6348C8FE" w14:textId="77777777" w:rsidR="00860708" w:rsidRPr="002D72D7" w:rsidRDefault="00860708" w:rsidP="002D72D7"/>
    <w:p w14:paraId="30542B06" w14:textId="799B26BB" w:rsidR="00461D28" w:rsidRDefault="00465D60" w:rsidP="00465D60">
      <w:pPr>
        <w:pStyle w:val="Ttulo1"/>
      </w:pPr>
      <w:r>
        <w:lastRenderedPageBreak/>
        <w:t>SITUAÇÃO JURÍDICO-FUNCIONAL DO TRABALHADOR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8665"/>
        <w:gridCol w:w="1019"/>
        <w:gridCol w:w="510"/>
      </w:tblGrid>
      <w:tr w:rsidR="00CC052A" w14:paraId="31F8A049" w14:textId="77777777" w:rsidTr="009A06FB">
        <w:trPr>
          <w:trHeight w:hRule="exact" w:val="284"/>
          <w:jc w:val="center"/>
        </w:trPr>
        <w:tc>
          <w:tcPr>
            <w:tcW w:w="4250" w:type="pct"/>
            <w:vMerge w:val="restart"/>
            <w:vAlign w:val="center"/>
          </w:tcPr>
          <w:p w14:paraId="6BE453D3" w14:textId="57DA0BC1" w:rsidR="00CC052A" w:rsidRDefault="009A06FB" w:rsidP="00051B46">
            <w:r>
              <w:t>É titular de vínculo público?</w:t>
            </w:r>
          </w:p>
        </w:tc>
        <w:tc>
          <w:tcPr>
            <w:tcW w:w="500" w:type="pct"/>
            <w:vAlign w:val="center"/>
          </w:tcPr>
          <w:p w14:paraId="3170AC01" w14:textId="52E5F819" w:rsidR="00CC052A" w:rsidRDefault="00CC052A" w:rsidP="00051B46">
            <w:r>
              <w:t>Sim:</w:t>
            </w:r>
          </w:p>
        </w:tc>
        <w:tc>
          <w:tcPr>
            <w:tcW w:w="250" w:type="pct"/>
            <w:vAlign w:val="center"/>
          </w:tcPr>
          <w:p w14:paraId="4A8380FF" w14:textId="3B160896" w:rsidR="00CC052A" w:rsidRDefault="009A06FB" w:rsidP="00861A43">
            <w:pPr>
              <w:jc w:val="center"/>
            </w:pPr>
            <w:r>
              <w:fldChar w:fldCharType="begin">
                <w:ffData>
                  <w:name w:val="Marca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Marcar18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33"/>
          </w:p>
        </w:tc>
      </w:tr>
      <w:tr w:rsidR="00CC052A" w14:paraId="2134DB29" w14:textId="77777777" w:rsidTr="009A06FB">
        <w:trPr>
          <w:trHeight w:hRule="exact" w:val="284"/>
          <w:jc w:val="center"/>
        </w:trPr>
        <w:tc>
          <w:tcPr>
            <w:tcW w:w="4250" w:type="pct"/>
            <w:vMerge/>
            <w:vAlign w:val="center"/>
          </w:tcPr>
          <w:p w14:paraId="2A29EEB5" w14:textId="77777777" w:rsidR="00CC052A" w:rsidRDefault="00CC052A" w:rsidP="00051B46"/>
        </w:tc>
        <w:tc>
          <w:tcPr>
            <w:tcW w:w="500" w:type="pct"/>
            <w:vAlign w:val="center"/>
          </w:tcPr>
          <w:p w14:paraId="25B75598" w14:textId="750C3CCC" w:rsidR="00CC052A" w:rsidRDefault="00CC052A" w:rsidP="00051B46">
            <w:r>
              <w:t>Não:</w:t>
            </w:r>
          </w:p>
        </w:tc>
        <w:tc>
          <w:tcPr>
            <w:tcW w:w="250" w:type="pct"/>
            <w:vAlign w:val="center"/>
          </w:tcPr>
          <w:p w14:paraId="055B78C5" w14:textId="0D8F179B" w:rsidR="00CC052A" w:rsidRDefault="009A06FB" w:rsidP="00861A43">
            <w:pPr>
              <w:jc w:val="center"/>
            </w:pPr>
            <w:r>
              <w:fldChar w:fldCharType="begin">
                <w:ffData>
                  <w:name w:val="Marca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Marcar19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34"/>
          </w:p>
        </w:tc>
      </w:tr>
    </w:tbl>
    <w:p w14:paraId="5F584DB8" w14:textId="24847E42" w:rsidR="003D1259" w:rsidRDefault="003D1259" w:rsidP="003D1259">
      <w:pPr>
        <w:spacing w:after="0" w:line="240" w:lineRule="auto"/>
      </w:pPr>
      <w:r>
        <w:t>Caso seja detentor de vínculo de emprego público, preencha os quadros 6.1. e 6.2.</w:t>
      </w:r>
    </w:p>
    <w:p w14:paraId="0EBEC8F8" w14:textId="10424DC8" w:rsidR="00051B46" w:rsidRPr="00051B46" w:rsidRDefault="003D1259" w:rsidP="003D1259">
      <w:r>
        <w:t xml:space="preserve">Caso não seja detentor de vínculo de emprego público, passe diretamente ao ponto </w:t>
      </w:r>
      <w:r w:rsidR="00795837">
        <w:t>8</w:t>
      </w:r>
      <w:r>
        <w:t xml:space="preserve"> deste formulário.</w:t>
      </w:r>
    </w:p>
    <w:p w14:paraId="2411CA29" w14:textId="1208A437" w:rsidR="00461D28" w:rsidRDefault="00465D60" w:rsidP="00465D60">
      <w:pPr>
        <w:pStyle w:val="Ttulo2"/>
      </w:pPr>
      <w:r>
        <w:t>MODALIDADE DE VÍNCULO DE EMPREGO PÚBLICO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4587"/>
        <w:gridCol w:w="5097"/>
        <w:gridCol w:w="510"/>
      </w:tblGrid>
      <w:tr w:rsidR="00861A43" w14:paraId="03BDCCAA" w14:textId="77777777" w:rsidTr="00861A43">
        <w:trPr>
          <w:trHeight w:hRule="exact" w:val="284"/>
          <w:jc w:val="center"/>
        </w:trPr>
        <w:tc>
          <w:tcPr>
            <w:tcW w:w="2250" w:type="pct"/>
            <w:vMerge w:val="restart"/>
            <w:vAlign w:val="center"/>
          </w:tcPr>
          <w:p w14:paraId="2CC01CE4" w14:textId="734C3FA9" w:rsidR="00861A43" w:rsidRDefault="00861A43" w:rsidP="00D53282">
            <w:r>
              <w:t>Nomeação</w:t>
            </w:r>
          </w:p>
        </w:tc>
        <w:tc>
          <w:tcPr>
            <w:tcW w:w="2500" w:type="pct"/>
            <w:vAlign w:val="center"/>
          </w:tcPr>
          <w:p w14:paraId="6121213B" w14:textId="75555D42" w:rsidR="00861A43" w:rsidRDefault="003058B5" w:rsidP="00D53282">
            <w:r>
              <w:t>Definitiva</w:t>
            </w:r>
          </w:p>
        </w:tc>
        <w:tc>
          <w:tcPr>
            <w:tcW w:w="250" w:type="pct"/>
            <w:vAlign w:val="center"/>
          </w:tcPr>
          <w:p w14:paraId="4F04BC6F" w14:textId="4129CCCE" w:rsidR="00861A43" w:rsidRDefault="00861A43" w:rsidP="00861A43">
            <w:pPr>
              <w:jc w:val="center"/>
            </w:pPr>
            <w:r>
              <w:fldChar w:fldCharType="begin">
                <w:ffData>
                  <w:name w:val="Marca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bookmarkStart w:id="35" w:name="Marcar20"/>
            <w:r>
              <w:instrText xml:space="preserve">FORMCHECKBOX </w:instrText>
            </w:r>
            <w:r w:rsidR="00000000">
              <w:fldChar w:fldCharType="separate"/>
            </w:r>
            <w:r>
              <w:fldChar w:fldCharType="end"/>
            </w:r>
            <w:bookmarkEnd w:id="35"/>
          </w:p>
        </w:tc>
      </w:tr>
      <w:tr w:rsidR="00861A43" w14:paraId="21C01921" w14:textId="77777777" w:rsidTr="00861A43">
        <w:trPr>
          <w:trHeight w:hRule="exact" w:val="284"/>
          <w:jc w:val="center"/>
        </w:trPr>
        <w:tc>
          <w:tcPr>
            <w:tcW w:w="2250" w:type="pct"/>
            <w:vMerge/>
            <w:vAlign w:val="center"/>
          </w:tcPr>
          <w:p w14:paraId="23613D2C" w14:textId="77777777" w:rsidR="00861A43" w:rsidRDefault="00861A43" w:rsidP="00D53282"/>
        </w:tc>
        <w:tc>
          <w:tcPr>
            <w:tcW w:w="2500" w:type="pct"/>
            <w:vAlign w:val="center"/>
          </w:tcPr>
          <w:p w14:paraId="6474894A" w14:textId="4F0EE16E" w:rsidR="00861A43" w:rsidRDefault="003058B5" w:rsidP="00D53282">
            <w:r>
              <w:t>A termo resolutivo certo</w:t>
            </w:r>
          </w:p>
        </w:tc>
        <w:tc>
          <w:tcPr>
            <w:tcW w:w="250" w:type="pct"/>
            <w:vAlign w:val="center"/>
          </w:tcPr>
          <w:p w14:paraId="65C3C096" w14:textId="4F3A773D" w:rsidR="00861A43" w:rsidRDefault="00861A43" w:rsidP="00861A43">
            <w:pPr>
              <w:jc w:val="center"/>
            </w:pPr>
            <w:r>
              <w:fldChar w:fldCharType="begin">
                <w:ffData>
                  <w:name w:val="Marca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Marcar21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36"/>
          </w:p>
        </w:tc>
      </w:tr>
      <w:tr w:rsidR="00861A43" w14:paraId="4BA8F2B5" w14:textId="77777777" w:rsidTr="00861A43">
        <w:trPr>
          <w:trHeight w:hRule="exact" w:val="284"/>
          <w:jc w:val="center"/>
        </w:trPr>
        <w:tc>
          <w:tcPr>
            <w:tcW w:w="2250" w:type="pct"/>
            <w:vMerge/>
            <w:vAlign w:val="center"/>
          </w:tcPr>
          <w:p w14:paraId="6190CA46" w14:textId="77777777" w:rsidR="00861A43" w:rsidRDefault="00861A43" w:rsidP="00D53282"/>
        </w:tc>
        <w:tc>
          <w:tcPr>
            <w:tcW w:w="2500" w:type="pct"/>
            <w:vAlign w:val="center"/>
          </w:tcPr>
          <w:p w14:paraId="0AACBD9E" w14:textId="65171F49" w:rsidR="00861A43" w:rsidRDefault="00EA1F55" w:rsidP="00D53282">
            <w:r>
              <w:t>A termo resolutivo incerto</w:t>
            </w:r>
          </w:p>
        </w:tc>
        <w:tc>
          <w:tcPr>
            <w:tcW w:w="250" w:type="pct"/>
            <w:vAlign w:val="center"/>
          </w:tcPr>
          <w:p w14:paraId="1FF3163D" w14:textId="06BE1844" w:rsidR="00861A43" w:rsidRDefault="00861A43" w:rsidP="00861A43">
            <w:pPr>
              <w:jc w:val="center"/>
            </w:pPr>
            <w:r>
              <w:fldChar w:fldCharType="begin">
                <w:ffData>
                  <w:name w:val="Marca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Marcar22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37"/>
          </w:p>
        </w:tc>
      </w:tr>
      <w:tr w:rsidR="00861A43" w14:paraId="2CC5B8F2" w14:textId="77777777" w:rsidTr="00861A43">
        <w:trPr>
          <w:trHeight w:hRule="exact" w:val="284"/>
          <w:jc w:val="center"/>
        </w:trPr>
        <w:tc>
          <w:tcPr>
            <w:tcW w:w="2250" w:type="pct"/>
            <w:vMerge w:val="restart"/>
            <w:vAlign w:val="center"/>
          </w:tcPr>
          <w:p w14:paraId="2B73EDB6" w14:textId="30725088" w:rsidR="00861A43" w:rsidRDefault="00861A43" w:rsidP="00D53282">
            <w:r>
              <w:t>Contrato de trabalho em funções públicas</w:t>
            </w:r>
          </w:p>
        </w:tc>
        <w:tc>
          <w:tcPr>
            <w:tcW w:w="2500" w:type="pct"/>
            <w:vAlign w:val="center"/>
          </w:tcPr>
          <w:p w14:paraId="19731E6F" w14:textId="0A0565DA" w:rsidR="00861A43" w:rsidRDefault="00EA1F55" w:rsidP="00D53282">
            <w:r>
              <w:t>Por tempo indeterminado</w:t>
            </w:r>
          </w:p>
        </w:tc>
        <w:tc>
          <w:tcPr>
            <w:tcW w:w="250" w:type="pct"/>
            <w:vAlign w:val="center"/>
          </w:tcPr>
          <w:p w14:paraId="70634E74" w14:textId="6ADE4F00" w:rsidR="00861A43" w:rsidRDefault="00861A43" w:rsidP="00861A43">
            <w:pPr>
              <w:jc w:val="center"/>
            </w:pPr>
            <w:r>
              <w:fldChar w:fldCharType="begin">
                <w:ffData>
                  <w:name w:val="Marca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Marcar23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38"/>
          </w:p>
        </w:tc>
      </w:tr>
      <w:tr w:rsidR="00EA1F55" w14:paraId="6A3E41B2" w14:textId="77777777" w:rsidTr="00861A43">
        <w:trPr>
          <w:trHeight w:hRule="exact" w:val="284"/>
          <w:jc w:val="center"/>
        </w:trPr>
        <w:tc>
          <w:tcPr>
            <w:tcW w:w="2250" w:type="pct"/>
            <w:vMerge/>
            <w:vAlign w:val="center"/>
          </w:tcPr>
          <w:p w14:paraId="3854D8AF" w14:textId="77777777" w:rsidR="00EA1F55" w:rsidRDefault="00EA1F55" w:rsidP="00EA1F55"/>
        </w:tc>
        <w:tc>
          <w:tcPr>
            <w:tcW w:w="2500" w:type="pct"/>
            <w:vAlign w:val="center"/>
          </w:tcPr>
          <w:p w14:paraId="2A0970F7" w14:textId="3D1A3AA2" w:rsidR="00EA1F55" w:rsidRDefault="00EA1F55" w:rsidP="00EA1F55">
            <w:r>
              <w:t>A termo resolutivo certo</w:t>
            </w:r>
          </w:p>
        </w:tc>
        <w:tc>
          <w:tcPr>
            <w:tcW w:w="250" w:type="pct"/>
            <w:vAlign w:val="center"/>
          </w:tcPr>
          <w:p w14:paraId="473F80D5" w14:textId="07FDEE6A" w:rsidR="00EA1F55" w:rsidRDefault="00EA1F55" w:rsidP="00EA1F55">
            <w:pPr>
              <w:jc w:val="center"/>
            </w:pPr>
            <w:r>
              <w:fldChar w:fldCharType="begin">
                <w:ffData>
                  <w:name w:val="Marc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Marcar24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39"/>
          </w:p>
        </w:tc>
      </w:tr>
      <w:tr w:rsidR="00EA1F55" w14:paraId="36828ED1" w14:textId="77777777" w:rsidTr="00861A43">
        <w:trPr>
          <w:trHeight w:hRule="exact" w:val="284"/>
          <w:jc w:val="center"/>
        </w:trPr>
        <w:tc>
          <w:tcPr>
            <w:tcW w:w="2250" w:type="pct"/>
            <w:vMerge/>
            <w:vAlign w:val="center"/>
          </w:tcPr>
          <w:p w14:paraId="716B2D17" w14:textId="77777777" w:rsidR="00EA1F55" w:rsidRDefault="00EA1F55" w:rsidP="00EA1F55"/>
        </w:tc>
        <w:tc>
          <w:tcPr>
            <w:tcW w:w="2500" w:type="pct"/>
            <w:vAlign w:val="center"/>
          </w:tcPr>
          <w:p w14:paraId="37ADCCFB" w14:textId="32483D68" w:rsidR="00EA1F55" w:rsidRDefault="00EA1F55" w:rsidP="00EA1F55">
            <w:r>
              <w:t>A termo resolutivo incerto</w:t>
            </w:r>
          </w:p>
        </w:tc>
        <w:tc>
          <w:tcPr>
            <w:tcW w:w="250" w:type="pct"/>
            <w:vAlign w:val="center"/>
          </w:tcPr>
          <w:p w14:paraId="219D9C51" w14:textId="5138B829" w:rsidR="00EA1F55" w:rsidRDefault="00EA1F55" w:rsidP="00EA1F55">
            <w:pPr>
              <w:jc w:val="center"/>
            </w:pPr>
            <w:r>
              <w:fldChar w:fldCharType="begin">
                <w:ffData>
                  <w:name w:val="Marca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Marcar26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40"/>
          </w:p>
        </w:tc>
      </w:tr>
    </w:tbl>
    <w:p w14:paraId="176094B1" w14:textId="77777777" w:rsidR="00D53282" w:rsidRPr="00D53282" w:rsidRDefault="00D53282" w:rsidP="00D53282"/>
    <w:p w14:paraId="64B6C1DC" w14:textId="73F50452" w:rsidR="00465D60" w:rsidRDefault="00465D60" w:rsidP="00465D60">
      <w:pPr>
        <w:pStyle w:val="Ttulo2"/>
      </w:pPr>
      <w:r>
        <w:t>SITUAÇÃO PROFISSIONAL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5097"/>
        <w:gridCol w:w="4587"/>
        <w:gridCol w:w="510"/>
      </w:tblGrid>
      <w:tr w:rsidR="00C02A64" w14:paraId="6BF2816D" w14:textId="77777777" w:rsidTr="00C02A64">
        <w:trPr>
          <w:trHeight w:hRule="exact" w:val="567"/>
          <w:jc w:val="center"/>
        </w:trPr>
        <w:tc>
          <w:tcPr>
            <w:tcW w:w="2500" w:type="pct"/>
            <w:vMerge w:val="restart"/>
            <w:vAlign w:val="center"/>
          </w:tcPr>
          <w:p w14:paraId="128A3D42" w14:textId="61CFC1E8" w:rsidR="00C02A64" w:rsidRDefault="00C02A64" w:rsidP="008C56E8">
            <w:r>
              <w:t>Situação profissional atual</w:t>
            </w:r>
          </w:p>
        </w:tc>
        <w:tc>
          <w:tcPr>
            <w:tcW w:w="2250" w:type="pct"/>
            <w:vAlign w:val="center"/>
          </w:tcPr>
          <w:p w14:paraId="5C5CCFE3" w14:textId="29785780" w:rsidR="00C02A64" w:rsidRDefault="0098784D" w:rsidP="008C56E8">
            <w:r>
              <w:t>E</w:t>
            </w:r>
            <w:r w:rsidR="001E784C">
              <w:t xml:space="preserve">m </w:t>
            </w:r>
            <w:r w:rsidR="00352ED3">
              <w:t>exercício</w:t>
            </w:r>
            <w:r w:rsidR="001E784C">
              <w:t xml:space="preserve"> de funções</w:t>
            </w:r>
          </w:p>
        </w:tc>
        <w:tc>
          <w:tcPr>
            <w:tcW w:w="250" w:type="pct"/>
            <w:vAlign w:val="center"/>
          </w:tcPr>
          <w:p w14:paraId="6FA0192B" w14:textId="6A4EDA65" w:rsidR="00C02A64" w:rsidRDefault="00FB0172" w:rsidP="00C02A64">
            <w:pPr>
              <w:jc w:val="center"/>
            </w:pPr>
            <w:r>
              <w:fldChar w:fldCharType="begin">
                <w:ffData>
                  <w:name w:val="Marca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Marcar27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41"/>
          </w:p>
        </w:tc>
      </w:tr>
      <w:tr w:rsidR="00C02A64" w14:paraId="75C96D7B" w14:textId="77777777" w:rsidTr="00C02A64">
        <w:trPr>
          <w:trHeight w:hRule="exact" w:val="567"/>
          <w:jc w:val="center"/>
        </w:trPr>
        <w:tc>
          <w:tcPr>
            <w:tcW w:w="2500" w:type="pct"/>
            <w:vMerge/>
            <w:vAlign w:val="center"/>
          </w:tcPr>
          <w:p w14:paraId="515C27B6" w14:textId="77777777" w:rsidR="00C02A64" w:rsidRDefault="00C02A64" w:rsidP="008C56E8"/>
        </w:tc>
        <w:tc>
          <w:tcPr>
            <w:tcW w:w="2250" w:type="pct"/>
            <w:vAlign w:val="center"/>
          </w:tcPr>
          <w:p w14:paraId="576C475C" w14:textId="6FC1D991" w:rsidR="00C02A64" w:rsidRDefault="001E784C" w:rsidP="008C56E8">
            <w:r>
              <w:t>Em licença</w:t>
            </w:r>
          </w:p>
        </w:tc>
        <w:tc>
          <w:tcPr>
            <w:tcW w:w="250" w:type="pct"/>
            <w:vAlign w:val="center"/>
          </w:tcPr>
          <w:p w14:paraId="6FFA70E1" w14:textId="6F978ACE" w:rsidR="00C02A64" w:rsidRDefault="00FB0172" w:rsidP="00C02A64">
            <w:pPr>
              <w:jc w:val="center"/>
            </w:pPr>
            <w:r>
              <w:fldChar w:fldCharType="begin">
                <w:ffData>
                  <w:name w:val="Marc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Marcar28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42"/>
          </w:p>
        </w:tc>
      </w:tr>
      <w:tr w:rsidR="00C02A64" w14:paraId="3D451CDA" w14:textId="77777777" w:rsidTr="00C02A64">
        <w:trPr>
          <w:trHeight w:hRule="exact" w:val="567"/>
          <w:jc w:val="center"/>
        </w:trPr>
        <w:tc>
          <w:tcPr>
            <w:tcW w:w="2500" w:type="pct"/>
            <w:vMerge/>
            <w:vAlign w:val="center"/>
          </w:tcPr>
          <w:p w14:paraId="4B7A10BA" w14:textId="77777777" w:rsidR="00C02A64" w:rsidRDefault="00C02A64" w:rsidP="008C56E8"/>
        </w:tc>
        <w:tc>
          <w:tcPr>
            <w:tcW w:w="2250" w:type="pct"/>
            <w:vAlign w:val="center"/>
          </w:tcPr>
          <w:p w14:paraId="24E091F4" w14:textId="2CBD30A6" w:rsidR="00C02A64" w:rsidRDefault="00352ED3" w:rsidP="008C56E8">
            <w:r w:rsidRPr="00352ED3">
              <w:t>Ao abrigo do Regime de Valorização Profissional, aprovado pela Lei n.º 25/2017, de 30 de maio</w:t>
            </w:r>
          </w:p>
        </w:tc>
        <w:tc>
          <w:tcPr>
            <w:tcW w:w="250" w:type="pct"/>
            <w:vAlign w:val="center"/>
          </w:tcPr>
          <w:p w14:paraId="564C0412" w14:textId="4420D293" w:rsidR="00C02A64" w:rsidRDefault="00FB0172" w:rsidP="00C02A64">
            <w:pPr>
              <w:jc w:val="center"/>
            </w:pPr>
            <w:r>
              <w:fldChar w:fldCharType="begin">
                <w:ffData>
                  <w:name w:val="Marc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Marcar29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43"/>
          </w:p>
        </w:tc>
      </w:tr>
      <w:tr w:rsidR="00957951" w14:paraId="1430551C" w14:textId="77777777" w:rsidTr="00957951">
        <w:trPr>
          <w:trHeight w:hRule="exact" w:val="567"/>
          <w:jc w:val="center"/>
        </w:trPr>
        <w:tc>
          <w:tcPr>
            <w:tcW w:w="2500" w:type="pct"/>
            <w:vAlign w:val="center"/>
          </w:tcPr>
          <w:p w14:paraId="1F70A9C5" w14:textId="021D0166" w:rsidR="00957951" w:rsidRDefault="00957951" w:rsidP="008C56E8">
            <w:r w:rsidRPr="00AE0745">
              <w:t>Órgão ou serviço onde exerce ou, por último, exerceu funções</w:t>
            </w:r>
          </w:p>
        </w:tc>
        <w:tc>
          <w:tcPr>
            <w:tcW w:w="2500" w:type="pct"/>
            <w:gridSpan w:val="2"/>
            <w:vAlign w:val="center"/>
          </w:tcPr>
          <w:p w14:paraId="320C128C" w14:textId="6159B9F9" w:rsidR="00957951" w:rsidRDefault="00FB0172" w:rsidP="00957951">
            <w: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44" w:name="Texto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4"/>
          </w:p>
        </w:tc>
      </w:tr>
      <w:tr w:rsidR="00957951" w14:paraId="395FF49B" w14:textId="77777777" w:rsidTr="00957951">
        <w:trPr>
          <w:trHeight w:hRule="exact" w:val="567"/>
          <w:jc w:val="center"/>
        </w:trPr>
        <w:tc>
          <w:tcPr>
            <w:tcW w:w="2500" w:type="pct"/>
            <w:vAlign w:val="center"/>
          </w:tcPr>
          <w:p w14:paraId="1D3DDB41" w14:textId="30DACF5B" w:rsidR="00957951" w:rsidRDefault="00957951" w:rsidP="00C02A64">
            <w:r>
              <w:t>Carreira e categoria</w:t>
            </w:r>
          </w:p>
        </w:tc>
        <w:tc>
          <w:tcPr>
            <w:tcW w:w="2500" w:type="pct"/>
            <w:gridSpan w:val="2"/>
            <w:vAlign w:val="center"/>
          </w:tcPr>
          <w:p w14:paraId="507BD324" w14:textId="0DEE9DCE" w:rsidR="00957951" w:rsidRDefault="00FB0172" w:rsidP="00957951">
            <w: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45" w:name="Texto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</w:tr>
      <w:tr w:rsidR="00957951" w14:paraId="5B2574E0" w14:textId="77777777" w:rsidTr="00957951">
        <w:trPr>
          <w:trHeight w:hRule="exact" w:val="567"/>
          <w:jc w:val="center"/>
        </w:trPr>
        <w:tc>
          <w:tcPr>
            <w:tcW w:w="2500" w:type="pct"/>
            <w:vAlign w:val="center"/>
          </w:tcPr>
          <w:p w14:paraId="3137A0B2" w14:textId="1BF00C98" w:rsidR="00957951" w:rsidRDefault="00957951" w:rsidP="00C02A64">
            <w:r w:rsidRPr="007269A6">
              <w:t>Atividade exercida ou que, por último, exerceu no órgão ou serviço</w:t>
            </w:r>
          </w:p>
        </w:tc>
        <w:tc>
          <w:tcPr>
            <w:tcW w:w="2500" w:type="pct"/>
            <w:gridSpan w:val="2"/>
            <w:vAlign w:val="center"/>
          </w:tcPr>
          <w:p w14:paraId="6BCAB8EE" w14:textId="320FBFB9" w:rsidR="00957951" w:rsidRDefault="00FB0172" w:rsidP="00957951">
            <w: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46" w:name="Texto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</w:tr>
      <w:tr w:rsidR="00957951" w14:paraId="7B77E5CB" w14:textId="77777777" w:rsidTr="00957951">
        <w:trPr>
          <w:trHeight w:hRule="exact" w:val="567"/>
          <w:jc w:val="center"/>
        </w:trPr>
        <w:tc>
          <w:tcPr>
            <w:tcW w:w="2500" w:type="pct"/>
            <w:vAlign w:val="center"/>
          </w:tcPr>
          <w:p w14:paraId="47019D4D" w14:textId="3B4AC520" w:rsidR="00957951" w:rsidRDefault="00957951" w:rsidP="00C02A64">
            <w:r w:rsidRPr="0078758E">
              <w:t>Posição e nível remuneratórios detidos</w:t>
            </w:r>
          </w:p>
        </w:tc>
        <w:tc>
          <w:tcPr>
            <w:tcW w:w="2500" w:type="pct"/>
            <w:gridSpan w:val="2"/>
            <w:vAlign w:val="center"/>
          </w:tcPr>
          <w:p w14:paraId="25885D81" w14:textId="2F7003D2" w:rsidR="00957951" w:rsidRDefault="00FB0172" w:rsidP="00957951">
            <w: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47" w:name="Texto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</w:tr>
      <w:tr w:rsidR="00957951" w14:paraId="208C4D5B" w14:textId="77777777" w:rsidTr="00957951">
        <w:trPr>
          <w:trHeight w:hRule="exact" w:val="567"/>
          <w:jc w:val="center"/>
        </w:trPr>
        <w:tc>
          <w:tcPr>
            <w:tcW w:w="2500" w:type="pct"/>
            <w:vAlign w:val="center"/>
          </w:tcPr>
          <w:p w14:paraId="41B784F9" w14:textId="08A665A2" w:rsidR="00957951" w:rsidRDefault="00957951" w:rsidP="00C02A64">
            <w:r w:rsidRPr="00A16DE8">
              <w:t>Avaliação de desempenho</w:t>
            </w:r>
            <w:r w:rsidR="00D030FC">
              <w:t xml:space="preserve"> (qualitativa e quantitativa)</w:t>
            </w:r>
          </w:p>
        </w:tc>
        <w:tc>
          <w:tcPr>
            <w:tcW w:w="2500" w:type="pct"/>
            <w:gridSpan w:val="2"/>
            <w:vAlign w:val="center"/>
          </w:tcPr>
          <w:p w14:paraId="7E29B186" w14:textId="273D3FC0" w:rsidR="00957951" w:rsidRDefault="00FB0172" w:rsidP="00957951">
            <w: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48" w:name="Texto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</w:tr>
    </w:tbl>
    <w:p w14:paraId="4EE4867C" w14:textId="77777777" w:rsidR="008C56E8" w:rsidRPr="008C56E8" w:rsidRDefault="008C56E8" w:rsidP="008C56E8"/>
    <w:p w14:paraId="468AD2FC" w14:textId="7FC02233" w:rsidR="00461D28" w:rsidRDefault="00465D60" w:rsidP="00465D60">
      <w:pPr>
        <w:pStyle w:val="Ttulo1"/>
      </w:pPr>
      <w:r>
        <w:t>OPÇÃO POR MÉTODO DE SELEÇÃO</w:t>
      </w:r>
    </w:p>
    <w:p w14:paraId="1D95C5B6" w14:textId="77777777" w:rsidR="0042359E" w:rsidRDefault="0042359E" w:rsidP="0042359E">
      <w:r w:rsidRPr="00C56AF4">
        <w:t xml:space="preserve">Se se encontra a </w:t>
      </w:r>
      <w:r>
        <w:t xml:space="preserve">cumprir ou executar a atribuição, competência ou atividade caracterizadora </w:t>
      </w:r>
      <w:r w:rsidRPr="00C56AF4">
        <w:t>do</w:t>
      </w:r>
      <w:r>
        <w:t>(</w:t>
      </w:r>
      <w:r w:rsidRPr="00C56AF4">
        <w:t xml:space="preserve">s) posto(s) de trabalho publicitado(s) ou, encontrando-se </w:t>
      </w:r>
      <w:r>
        <w:t>ao abrigo do Regime de Valorização Profissional, aprovado pela Lei n.º 25/2017, de 30 de maio</w:t>
      </w:r>
      <w:r w:rsidRPr="00C56AF4">
        <w:t xml:space="preserve">, as </w:t>
      </w:r>
      <w:r>
        <w:t>cumpriu ou executou</w:t>
      </w:r>
      <w:r w:rsidRPr="00C56AF4">
        <w:t xml:space="preserve"> por último</w:t>
      </w:r>
      <w:r>
        <w:t>,</w:t>
      </w:r>
      <w:r w:rsidRPr="00C56AF4">
        <w:t xml:space="preserve"> e pretende </w:t>
      </w:r>
      <w:r>
        <w:t xml:space="preserve">afastar </w:t>
      </w:r>
      <w:r w:rsidRPr="00C56AF4">
        <w:t>os métodos de seleção obrigatórios, nos termos do n.º</w:t>
      </w:r>
      <w:r>
        <w:t xml:space="preserve"> 3</w:t>
      </w:r>
      <w:r w:rsidRPr="00C56AF4">
        <w:t xml:space="preserve"> do artigo </w:t>
      </w:r>
      <w:r>
        <w:t>36.º da Lei Geral do Trabalho em Funções Públicas, aprovada pela Lei n.º 35/2014, de 20 de junho</w:t>
      </w:r>
      <w:r w:rsidRPr="00C56AF4">
        <w:t xml:space="preserve">, assinale a seguinte declaração: 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684"/>
        <w:gridCol w:w="510"/>
      </w:tblGrid>
      <w:tr w:rsidR="0042359E" w14:paraId="20499C7C" w14:textId="77777777" w:rsidTr="00AE7102">
        <w:trPr>
          <w:trHeight w:hRule="exact" w:val="1134"/>
        </w:trPr>
        <w:tc>
          <w:tcPr>
            <w:tcW w:w="4750" w:type="pct"/>
            <w:vAlign w:val="center"/>
          </w:tcPr>
          <w:p w14:paraId="0DC92380" w14:textId="22C281E0" w:rsidR="0042359E" w:rsidRDefault="00AE7102" w:rsidP="00D030FC">
            <w:r w:rsidRPr="00AE7102">
              <w:t>“Declaro que afasto os métodos de seleção obrigatórios Avaliação Curricular e, quando aplicável, Entrevista de Avaliação de Competências, e opto pelos métodos de seleção “Prova de Conhecimentos” e, quando aplicável, “Avaliação Psicológica”, nos termos dos n.ºs 3 e 5 do artigo 36.º da Lei Geral do Trabalho em Funções Públicas.</w:t>
            </w:r>
          </w:p>
        </w:tc>
        <w:tc>
          <w:tcPr>
            <w:tcW w:w="250" w:type="pct"/>
            <w:vAlign w:val="center"/>
          </w:tcPr>
          <w:p w14:paraId="78639B4C" w14:textId="79351D09" w:rsidR="0042359E" w:rsidRDefault="00AE7102" w:rsidP="00AE7102">
            <w:pPr>
              <w:jc w:val="center"/>
            </w:pPr>
            <w:r>
              <w:fldChar w:fldCharType="begin">
                <w:ffData>
                  <w:name w:val="Marca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Marcar30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49"/>
          </w:p>
        </w:tc>
      </w:tr>
    </w:tbl>
    <w:p w14:paraId="706223A3" w14:textId="77777777" w:rsidR="00D030FC" w:rsidRPr="00D030FC" w:rsidRDefault="00D030FC" w:rsidP="00D030FC"/>
    <w:p w14:paraId="7AB08B9C" w14:textId="41CDCC3C" w:rsidR="00465D60" w:rsidRDefault="00465D60" w:rsidP="00465D60">
      <w:pPr>
        <w:pStyle w:val="Ttulo1"/>
      </w:pPr>
      <w:r>
        <w:lastRenderedPageBreak/>
        <w:t>NECESSIDADES ESPECIAIS</w:t>
      </w:r>
    </w:p>
    <w:p w14:paraId="3627D659" w14:textId="2321075E" w:rsidR="00F60D37" w:rsidRDefault="00D34D1D" w:rsidP="00F60D37">
      <w:r w:rsidRPr="00D34D1D">
        <w:t>Caso lhe tenha sido reconhecido, legalmente, algum grau de incapacidade, indique o respetivo grau, o tipo de deficiência e se necessita de meios / condições especiais para a realização dos métodos de seleção.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3568"/>
        <w:gridCol w:w="6626"/>
      </w:tblGrid>
      <w:tr w:rsidR="00D34D1D" w14:paraId="0843D7F6" w14:textId="77777777" w:rsidTr="00F56721">
        <w:trPr>
          <w:trHeight w:hRule="exact" w:val="397"/>
          <w:jc w:val="center"/>
        </w:trPr>
        <w:tc>
          <w:tcPr>
            <w:tcW w:w="1750" w:type="pct"/>
            <w:vAlign w:val="center"/>
          </w:tcPr>
          <w:p w14:paraId="00E5D2FC" w14:textId="399466F9" w:rsidR="00D34D1D" w:rsidRDefault="00D34D1D" w:rsidP="00F60D37">
            <w:r>
              <w:t>Grau de incapacidade</w:t>
            </w:r>
          </w:p>
        </w:tc>
        <w:tc>
          <w:tcPr>
            <w:tcW w:w="3250" w:type="pct"/>
            <w:vAlign w:val="center"/>
          </w:tcPr>
          <w:p w14:paraId="0BDBBF3A" w14:textId="5AED0B22" w:rsidR="00D34D1D" w:rsidRDefault="00F56721" w:rsidP="00F60D37">
            <w: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50" w:name="Texto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</w:tr>
      <w:tr w:rsidR="00D34D1D" w14:paraId="6D4A9BF4" w14:textId="77777777" w:rsidTr="00F56721">
        <w:trPr>
          <w:trHeight w:hRule="exact" w:val="397"/>
          <w:jc w:val="center"/>
        </w:trPr>
        <w:tc>
          <w:tcPr>
            <w:tcW w:w="1750" w:type="pct"/>
            <w:vAlign w:val="center"/>
          </w:tcPr>
          <w:p w14:paraId="2DC0A6B6" w14:textId="75191C74" w:rsidR="00D34D1D" w:rsidRDefault="00F56721" w:rsidP="00F60D37">
            <w:r>
              <w:t>Tipo de incapacidade</w:t>
            </w:r>
          </w:p>
        </w:tc>
        <w:tc>
          <w:tcPr>
            <w:tcW w:w="3250" w:type="pct"/>
            <w:vAlign w:val="center"/>
          </w:tcPr>
          <w:p w14:paraId="52C86800" w14:textId="03843504" w:rsidR="00D34D1D" w:rsidRDefault="00F56721" w:rsidP="00F60D37">
            <w: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51" w:name="Texto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</w:tr>
    </w:tbl>
    <w:p w14:paraId="22BD3706" w14:textId="77777777" w:rsidR="00D34D1D" w:rsidRPr="00F60D37" w:rsidRDefault="00D34D1D" w:rsidP="00F60D37"/>
    <w:p w14:paraId="1A0B84AE" w14:textId="38768D01" w:rsidR="00465D60" w:rsidRDefault="00465D60" w:rsidP="00465D60">
      <w:pPr>
        <w:pStyle w:val="Ttulo2"/>
      </w:pPr>
      <w:r>
        <w:t>ESPECIFIQUE AS CONDIÇÕES ESPECIAIS NECESSÁRIAS PARA A REALIZAÇÃO DOS MÉTODOS DE SELEÇÃO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10194"/>
      </w:tblGrid>
      <w:tr w:rsidR="00F56721" w14:paraId="70F2E9F0" w14:textId="77777777" w:rsidTr="00F56721">
        <w:trPr>
          <w:trHeight w:hRule="exact" w:val="1701"/>
          <w:jc w:val="center"/>
        </w:trPr>
        <w:tc>
          <w:tcPr>
            <w:tcW w:w="10194" w:type="dxa"/>
            <w:vAlign w:val="center"/>
          </w:tcPr>
          <w:p w14:paraId="713A9F01" w14:textId="5525B8D2" w:rsidR="00F56721" w:rsidRDefault="00F56721" w:rsidP="00F56721">
            <w: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52" w:name="Texto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</w:tr>
    </w:tbl>
    <w:p w14:paraId="532FDEA1" w14:textId="77777777" w:rsidR="00F56721" w:rsidRPr="00285C1E" w:rsidRDefault="00F56721" w:rsidP="00F56721">
      <w:pPr>
        <w:rPr>
          <w:sz w:val="12"/>
          <w:szCs w:val="12"/>
        </w:rPr>
      </w:pPr>
    </w:p>
    <w:p w14:paraId="4A870020" w14:textId="70DC625C" w:rsidR="00465D60" w:rsidRDefault="00465D60" w:rsidP="00465D60">
      <w:pPr>
        <w:pStyle w:val="Ttulo1"/>
      </w:pPr>
      <w:r>
        <w:t>DECLARAÇÕES FINAIS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9684"/>
        <w:gridCol w:w="510"/>
      </w:tblGrid>
      <w:tr w:rsidR="000D1EBC" w14:paraId="382C28BB" w14:textId="77777777" w:rsidTr="00C02043">
        <w:trPr>
          <w:trHeight w:hRule="exact" w:val="851"/>
          <w:jc w:val="center"/>
        </w:trPr>
        <w:tc>
          <w:tcPr>
            <w:tcW w:w="4750" w:type="pct"/>
            <w:vAlign w:val="center"/>
          </w:tcPr>
          <w:p w14:paraId="527E6999" w14:textId="08379DFA" w:rsidR="000D1EBC" w:rsidRDefault="00214999" w:rsidP="000D1EBC">
            <w:r w:rsidRPr="00214999">
              <w:t>Nos termos e para os efeitos do disposto na alínea g), n.º 1 do artigo 1</w:t>
            </w:r>
            <w:r w:rsidR="00C02043">
              <w:t>3</w:t>
            </w:r>
            <w:r w:rsidRPr="00214999">
              <w:t xml:space="preserve">.º da Portaria n.º </w:t>
            </w:r>
            <w:r w:rsidR="00C02043">
              <w:t>233/2022</w:t>
            </w:r>
            <w:r w:rsidRPr="00214999">
              <w:t xml:space="preserve">, de </w:t>
            </w:r>
            <w:r w:rsidR="00C02043">
              <w:t>09</w:t>
            </w:r>
            <w:r w:rsidRPr="00214999">
              <w:t xml:space="preserve"> de </w:t>
            </w:r>
            <w:r w:rsidR="00C02043">
              <w:t>setembro</w:t>
            </w:r>
            <w:r w:rsidRPr="00214999">
              <w:t>, declaro que são verdadeiras as informações acima prestadas.”</w:t>
            </w:r>
          </w:p>
        </w:tc>
        <w:tc>
          <w:tcPr>
            <w:tcW w:w="250" w:type="pct"/>
            <w:vAlign w:val="center"/>
          </w:tcPr>
          <w:p w14:paraId="56A5F81C" w14:textId="44FB2460" w:rsidR="000D1EBC" w:rsidRDefault="00C02043" w:rsidP="00C02043">
            <w:pPr>
              <w:jc w:val="center"/>
            </w:pPr>
            <w:r>
              <w:fldChar w:fldCharType="begin">
                <w:ffData>
                  <w:name w:val="Marca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Marcar31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53"/>
          </w:p>
        </w:tc>
      </w:tr>
    </w:tbl>
    <w:p w14:paraId="22BADD73" w14:textId="77777777" w:rsidR="000D1EBC" w:rsidRDefault="000D1EBC" w:rsidP="000D1EBC"/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1529"/>
        <w:gridCol w:w="3568"/>
        <w:gridCol w:w="1529"/>
        <w:gridCol w:w="3568"/>
      </w:tblGrid>
      <w:tr w:rsidR="00C63926" w14:paraId="39EFF200" w14:textId="77777777" w:rsidTr="0082063A">
        <w:trPr>
          <w:trHeight w:hRule="exact" w:val="397"/>
          <w:jc w:val="center"/>
        </w:trPr>
        <w:tc>
          <w:tcPr>
            <w:tcW w:w="5000" w:type="pct"/>
            <w:gridSpan w:val="4"/>
            <w:vAlign w:val="center"/>
          </w:tcPr>
          <w:p w14:paraId="7C5A9415" w14:textId="5B826227" w:rsidR="00C63926" w:rsidRPr="0082063A" w:rsidRDefault="0082063A" w:rsidP="0082063A">
            <w:pPr>
              <w:jc w:val="center"/>
              <w:rPr>
                <w:i/>
                <w:iCs/>
              </w:rPr>
            </w:pPr>
            <w:r w:rsidRPr="0082063A">
              <w:rPr>
                <w:i/>
                <w:iCs/>
              </w:rPr>
              <w:t>Assinatura</w:t>
            </w:r>
          </w:p>
        </w:tc>
      </w:tr>
      <w:tr w:rsidR="00C63926" w14:paraId="07805800" w14:textId="77777777" w:rsidTr="0082063A">
        <w:trPr>
          <w:trHeight w:hRule="exact" w:val="1134"/>
          <w:jc w:val="center"/>
        </w:trPr>
        <w:tc>
          <w:tcPr>
            <w:tcW w:w="5000" w:type="pct"/>
            <w:gridSpan w:val="4"/>
            <w:vAlign w:val="center"/>
          </w:tcPr>
          <w:p w14:paraId="63E29BD0" w14:textId="77777777" w:rsidR="00C63926" w:rsidRDefault="00C63926" w:rsidP="000D1EBC"/>
        </w:tc>
      </w:tr>
      <w:tr w:rsidR="00C63926" w14:paraId="255447DF" w14:textId="77777777" w:rsidTr="0082063A">
        <w:trPr>
          <w:trHeight w:hRule="exact" w:val="397"/>
          <w:jc w:val="center"/>
        </w:trPr>
        <w:tc>
          <w:tcPr>
            <w:tcW w:w="750" w:type="pct"/>
            <w:vAlign w:val="center"/>
          </w:tcPr>
          <w:p w14:paraId="61BCBEE1" w14:textId="3DD6B9C0" w:rsidR="00C63926" w:rsidRPr="0082063A" w:rsidRDefault="00C63926" w:rsidP="0082063A">
            <w:pPr>
              <w:jc w:val="center"/>
              <w:rPr>
                <w:i/>
                <w:iCs/>
              </w:rPr>
            </w:pPr>
            <w:r w:rsidRPr="0082063A">
              <w:rPr>
                <w:i/>
                <w:iCs/>
              </w:rPr>
              <w:t>Loca</w:t>
            </w:r>
            <w:r w:rsidR="0082063A" w:rsidRPr="0082063A">
              <w:rPr>
                <w:i/>
                <w:iCs/>
              </w:rPr>
              <w:t>lidade</w:t>
            </w:r>
          </w:p>
        </w:tc>
        <w:tc>
          <w:tcPr>
            <w:tcW w:w="1750" w:type="pct"/>
            <w:vAlign w:val="center"/>
          </w:tcPr>
          <w:p w14:paraId="20F3B780" w14:textId="15B616F8" w:rsidR="00C63926" w:rsidRDefault="0082063A" w:rsidP="000D1EBC">
            <w: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54" w:name="Texto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  <w:tc>
          <w:tcPr>
            <w:tcW w:w="750" w:type="pct"/>
            <w:vAlign w:val="center"/>
          </w:tcPr>
          <w:p w14:paraId="40D36358" w14:textId="4AB16E91" w:rsidR="00C63926" w:rsidRPr="0082063A" w:rsidRDefault="0082063A" w:rsidP="0082063A">
            <w:pPr>
              <w:jc w:val="center"/>
              <w:rPr>
                <w:i/>
                <w:iCs/>
              </w:rPr>
            </w:pPr>
            <w:r w:rsidRPr="0082063A">
              <w:rPr>
                <w:i/>
                <w:iCs/>
              </w:rPr>
              <w:t>Data</w:t>
            </w:r>
          </w:p>
        </w:tc>
        <w:tc>
          <w:tcPr>
            <w:tcW w:w="1750" w:type="pct"/>
            <w:vAlign w:val="center"/>
          </w:tcPr>
          <w:p w14:paraId="08970981" w14:textId="36C16200" w:rsidR="00C63926" w:rsidRDefault="0082063A" w:rsidP="000D1EBC">
            <w: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55" w:name="Texto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</w:tr>
    </w:tbl>
    <w:p w14:paraId="7DD1BCA5" w14:textId="77777777" w:rsidR="00C63926" w:rsidRPr="00C0241F" w:rsidRDefault="00C63926" w:rsidP="00C0241F">
      <w:pPr>
        <w:spacing w:after="0"/>
        <w:rPr>
          <w:sz w:val="16"/>
          <w:szCs w:val="16"/>
        </w:rPr>
      </w:pPr>
    </w:p>
    <w:p w14:paraId="466B6739" w14:textId="45CAE554" w:rsidR="00465D60" w:rsidRDefault="00465D60" w:rsidP="00465D60">
      <w:pPr>
        <w:pStyle w:val="Ttulo1"/>
      </w:pPr>
      <w:r>
        <w:t>DOCUMENTOS ANEXOS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9684"/>
        <w:gridCol w:w="510"/>
      </w:tblGrid>
      <w:tr w:rsidR="00D52EE5" w14:paraId="0C785049" w14:textId="77777777" w:rsidTr="00C0241F">
        <w:trPr>
          <w:trHeight w:hRule="exact" w:val="284"/>
          <w:jc w:val="center"/>
        </w:trPr>
        <w:tc>
          <w:tcPr>
            <w:tcW w:w="4750" w:type="pct"/>
          </w:tcPr>
          <w:p w14:paraId="0837B58A" w14:textId="7AF86BA9" w:rsidR="00D52EE5" w:rsidRDefault="00F331B9" w:rsidP="00F331B9">
            <w:r>
              <w:t>Documento de identificação civil</w:t>
            </w:r>
          </w:p>
        </w:tc>
        <w:tc>
          <w:tcPr>
            <w:tcW w:w="250" w:type="pct"/>
          </w:tcPr>
          <w:p w14:paraId="5C3C32DE" w14:textId="1318100A" w:rsidR="00D52EE5" w:rsidRDefault="00952B36" w:rsidP="00952B36">
            <w:pPr>
              <w:jc w:val="center"/>
            </w:pPr>
            <w:r>
              <w:fldChar w:fldCharType="begin">
                <w:ffData>
                  <w:name w:val="Marca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bookmarkStart w:id="56" w:name="Marcar32"/>
            <w:r>
              <w:instrText xml:space="preserve">FORMCHECKBOX </w:instrText>
            </w:r>
            <w:r w:rsidR="00000000">
              <w:fldChar w:fldCharType="separate"/>
            </w:r>
            <w:r>
              <w:fldChar w:fldCharType="end"/>
            </w:r>
            <w:bookmarkEnd w:id="56"/>
          </w:p>
        </w:tc>
      </w:tr>
      <w:tr w:rsidR="00D52EE5" w14:paraId="7F2FE333" w14:textId="77777777" w:rsidTr="00C0241F">
        <w:trPr>
          <w:trHeight w:hRule="exact" w:val="284"/>
          <w:jc w:val="center"/>
        </w:trPr>
        <w:tc>
          <w:tcPr>
            <w:tcW w:w="4750" w:type="pct"/>
          </w:tcPr>
          <w:p w14:paraId="7EACA7A1" w14:textId="651614F4" w:rsidR="00D52EE5" w:rsidRDefault="00F331B9" w:rsidP="00F331B9">
            <w:r>
              <w:t>Certificado de habilitações</w:t>
            </w:r>
          </w:p>
        </w:tc>
        <w:tc>
          <w:tcPr>
            <w:tcW w:w="250" w:type="pct"/>
          </w:tcPr>
          <w:p w14:paraId="40A7C4A6" w14:textId="2FC30C9A" w:rsidR="00D52EE5" w:rsidRDefault="00952B36" w:rsidP="00952B36">
            <w:pPr>
              <w:jc w:val="center"/>
            </w:pPr>
            <w:r>
              <w:fldChar w:fldCharType="begin">
                <w:ffData>
                  <w:name w:val="Marca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Marcar33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57"/>
          </w:p>
        </w:tc>
      </w:tr>
      <w:tr w:rsidR="00D52EE5" w14:paraId="67230CCB" w14:textId="77777777" w:rsidTr="00C0241F">
        <w:trPr>
          <w:trHeight w:hRule="exact" w:val="284"/>
          <w:jc w:val="center"/>
        </w:trPr>
        <w:tc>
          <w:tcPr>
            <w:tcW w:w="4750" w:type="pct"/>
          </w:tcPr>
          <w:p w14:paraId="6B2C25FE" w14:textId="60C5560F" w:rsidR="00D52EE5" w:rsidRDefault="00F331B9" w:rsidP="00F331B9">
            <w:r>
              <w:t xml:space="preserve">Comprovativos de formação (Quantidade </w:t>
            </w:r>
            <w:r w:rsidR="00C0241F"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58" w:name="Texto27"/>
            <w:r w:rsidR="00C0241F">
              <w:instrText xml:space="preserve"> FORMTEXT </w:instrText>
            </w:r>
            <w:r w:rsidR="00C0241F">
              <w:fldChar w:fldCharType="separate"/>
            </w:r>
            <w:r w:rsidR="00C0241F">
              <w:rPr>
                <w:noProof/>
              </w:rPr>
              <w:t> </w:t>
            </w:r>
            <w:r w:rsidR="00C0241F">
              <w:rPr>
                <w:noProof/>
              </w:rPr>
              <w:t> </w:t>
            </w:r>
            <w:r w:rsidR="00C0241F">
              <w:rPr>
                <w:noProof/>
              </w:rPr>
              <w:t> </w:t>
            </w:r>
            <w:r w:rsidR="00C0241F">
              <w:rPr>
                <w:noProof/>
              </w:rPr>
              <w:t> </w:t>
            </w:r>
            <w:r w:rsidR="00C0241F">
              <w:rPr>
                <w:noProof/>
              </w:rPr>
              <w:t> </w:t>
            </w:r>
            <w:r w:rsidR="00C0241F">
              <w:fldChar w:fldCharType="end"/>
            </w:r>
            <w:bookmarkEnd w:id="58"/>
            <w:r>
              <w:t>)</w:t>
            </w:r>
          </w:p>
        </w:tc>
        <w:tc>
          <w:tcPr>
            <w:tcW w:w="250" w:type="pct"/>
          </w:tcPr>
          <w:p w14:paraId="17BA74E4" w14:textId="66E92D7A" w:rsidR="00D52EE5" w:rsidRDefault="00952B36" w:rsidP="00952B36">
            <w:pPr>
              <w:jc w:val="center"/>
            </w:pPr>
            <w:r>
              <w:fldChar w:fldCharType="begin">
                <w:ffData>
                  <w:name w:val="Marca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Marcar34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59"/>
          </w:p>
        </w:tc>
      </w:tr>
      <w:tr w:rsidR="00D52EE5" w14:paraId="0FAF1384" w14:textId="77777777" w:rsidTr="00C0241F">
        <w:trPr>
          <w:trHeight w:hRule="exact" w:val="284"/>
          <w:jc w:val="center"/>
        </w:trPr>
        <w:tc>
          <w:tcPr>
            <w:tcW w:w="4750" w:type="pct"/>
          </w:tcPr>
          <w:p w14:paraId="46AEA9E7" w14:textId="214BD004" w:rsidR="00D52EE5" w:rsidRDefault="00F331B9" w:rsidP="00F331B9">
            <w:r>
              <w:t>Declaração a que se refere a alínea d) do n.º 1 do artigo 1</w:t>
            </w:r>
            <w:r w:rsidR="00C0241F">
              <w:t>3</w:t>
            </w:r>
            <w:r>
              <w:t xml:space="preserve">.º da Portaria  </w:t>
            </w:r>
          </w:p>
        </w:tc>
        <w:tc>
          <w:tcPr>
            <w:tcW w:w="250" w:type="pct"/>
          </w:tcPr>
          <w:p w14:paraId="35B8DACF" w14:textId="67C66B9B" w:rsidR="00D52EE5" w:rsidRDefault="00952B36" w:rsidP="00952B36">
            <w:pPr>
              <w:jc w:val="center"/>
            </w:pPr>
            <w:r>
              <w:fldChar w:fldCharType="begin">
                <w:ffData>
                  <w:name w:val="Marca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Marcar35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60"/>
          </w:p>
        </w:tc>
      </w:tr>
      <w:tr w:rsidR="00D52EE5" w14:paraId="59FCB77C" w14:textId="77777777" w:rsidTr="00C0241F">
        <w:trPr>
          <w:trHeight w:hRule="exact" w:val="284"/>
          <w:jc w:val="center"/>
        </w:trPr>
        <w:tc>
          <w:tcPr>
            <w:tcW w:w="4750" w:type="pct"/>
          </w:tcPr>
          <w:p w14:paraId="4A8C5A09" w14:textId="1D03B7D5" w:rsidR="00D52EE5" w:rsidRDefault="00F331B9" w:rsidP="00D52EE5">
            <w:r>
              <w:t>Certificado comprovativo de conclusão de estágio profissional na Administração Pública</w:t>
            </w:r>
          </w:p>
        </w:tc>
        <w:tc>
          <w:tcPr>
            <w:tcW w:w="250" w:type="pct"/>
          </w:tcPr>
          <w:p w14:paraId="0566F61F" w14:textId="30C30758" w:rsidR="00D52EE5" w:rsidRDefault="00952B36" w:rsidP="00952B36">
            <w:pPr>
              <w:jc w:val="center"/>
            </w:pPr>
            <w:r>
              <w:fldChar w:fldCharType="begin">
                <w:ffData>
                  <w:name w:val="Marca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Marcar36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61"/>
          </w:p>
        </w:tc>
      </w:tr>
      <w:tr w:rsidR="00D52EE5" w14:paraId="21A29752" w14:textId="77777777" w:rsidTr="00C0241F">
        <w:trPr>
          <w:trHeight w:hRule="exact" w:val="284"/>
          <w:jc w:val="center"/>
        </w:trPr>
        <w:tc>
          <w:tcPr>
            <w:tcW w:w="4750" w:type="pct"/>
          </w:tcPr>
          <w:p w14:paraId="4F18010A" w14:textId="5B321A65" w:rsidR="00D52EE5" w:rsidRDefault="00C0241F" w:rsidP="00C0241F">
            <w:r>
              <w:t>Declaração comprovativa de que se encontra ao abrigo do Regime de Valorização Profissional</w:t>
            </w:r>
          </w:p>
        </w:tc>
        <w:tc>
          <w:tcPr>
            <w:tcW w:w="250" w:type="pct"/>
          </w:tcPr>
          <w:p w14:paraId="66ECB32C" w14:textId="77ED6633" w:rsidR="00D52EE5" w:rsidRDefault="00952B36" w:rsidP="00952B36">
            <w:pPr>
              <w:jc w:val="center"/>
            </w:pPr>
            <w:r>
              <w:fldChar w:fldCharType="begin">
                <w:ffData>
                  <w:name w:val="Marca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Marcar37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62"/>
          </w:p>
        </w:tc>
      </w:tr>
      <w:tr w:rsidR="00F331B9" w14:paraId="08E253FF" w14:textId="77777777" w:rsidTr="00C0241F">
        <w:trPr>
          <w:trHeight w:hRule="exact" w:val="284"/>
          <w:jc w:val="center"/>
        </w:trPr>
        <w:tc>
          <w:tcPr>
            <w:tcW w:w="4750" w:type="pct"/>
          </w:tcPr>
          <w:p w14:paraId="4ABA184D" w14:textId="02B0BBE8" w:rsidR="00F331B9" w:rsidRDefault="00C0241F" w:rsidP="00C0241F">
            <w:r>
              <w:t xml:space="preserve">Comprovativos de requisitos especiais (Quantidade </w:t>
            </w:r>
            <w: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63" w:name="Texto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3"/>
            <w:r>
              <w:t>)</w:t>
            </w:r>
          </w:p>
        </w:tc>
        <w:tc>
          <w:tcPr>
            <w:tcW w:w="250" w:type="pct"/>
          </w:tcPr>
          <w:p w14:paraId="60431750" w14:textId="141BEEF5" w:rsidR="00F331B9" w:rsidRDefault="00952B36" w:rsidP="00952B36">
            <w:pPr>
              <w:jc w:val="center"/>
            </w:pPr>
            <w:r>
              <w:fldChar w:fldCharType="begin">
                <w:ffData>
                  <w:name w:val="Marca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Marcar38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64"/>
          </w:p>
        </w:tc>
      </w:tr>
      <w:tr w:rsidR="00F331B9" w14:paraId="0B9C3960" w14:textId="77777777" w:rsidTr="00C0241F">
        <w:trPr>
          <w:trHeight w:hRule="exact" w:val="284"/>
          <w:jc w:val="center"/>
        </w:trPr>
        <w:tc>
          <w:tcPr>
            <w:tcW w:w="4750" w:type="pct"/>
          </w:tcPr>
          <w:p w14:paraId="6DBD21BE" w14:textId="4FBA0563" w:rsidR="00F331B9" w:rsidRDefault="00C0241F" w:rsidP="00C0241F">
            <w:r>
              <w:t>Curriculum Vitae</w:t>
            </w:r>
          </w:p>
        </w:tc>
        <w:tc>
          <w:tcPr>
            <w:tcW w:w="250" w:type="pct"/>
          </w:tcPr>
          <w:p w14:paraId="0BC47A80" w14:textId="25E5695C" w:rsidR="00F331B9" w:rsidRDefault="00952B36" w:rsidP="00952B36">
            <w:pPr>
              <w:jc w:val="center"/>
            </w:pPr>
            <w:r>
              <w:fldChar w:fldCharType="begin">
                <w:ffData>
                  <w:name w:val="Marca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Marcar39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65"/>
          </w:p>
        </w:tc>
      </w:tr>
      <w:tr w:rsidR="00C0241F" w14:paraId="680BBA31" w14:textId="77777777" w:rsidTr="00C0241F">
        <w:trPr>
          <w:trHeight w:hRule="exact" w:val="284"/>
          <w:jc w:val="center"/>
        </w:trPr>
        <w:tc>
          <w:tcPr>
            <w:tcW w:w="4750" w:type="pct"/>
          </w:tcPr>
          <w:p w14:paraId="144CCF43" w14:textId="1851851F" w:rsidR="00C0241F" w:rsidRDefault="00C0241F" w:rsidP="00C0241F">
            <w:r>
              <w:t>Outros:</w:t>
            </w: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66" w:name="Texto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  <w:tc>
          <w:tcPr>
            <w:tcW w:w="250" w:type="pct"/>
          </w:tcPr>
          <w:p w14:paraId="61B7ECFE" w14:textId="054E6F9D" w:rsidR="00C0241F" w:rsidRDefault="00952B36" w:rsidP="00952B36">
            <w:pPr>
              <w:jc w:val="center"/>
            </w:pPr>
            <w:r>
              <w:fldChar w:fldCharType="begin">
                <w:ffData>
                  <w:name w:val="Marc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Marcar40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67"/>
          </w:p>
        </w:tc>
      </w:tr>
      <w:tr w:rsidR="00C0241F" w14:paraId="31F91882" w14:textId="77777777" w:rsidTr="00C0241F">
        <w:trPr>
          <w:trHeight w:hRule="exact" w:val="284"/>
          <w:jc w:val="center"/>
        </w:trPr>
        <w:tc>
          <w:tcPr>
            <w:tcW w:w="4750" w:type="pct"/>
          </w:tcPr>
          <w:p w14:paraId="24F2D58D" w14:textId="415E1C05" w:rsidR="00C0241F" w:rsidRDefault="00C0241F" w:rsidP="00C0241F">
            <w:r>
              <w:t>Outros:</w:t>
            </w:r>
            <w:r w:rsidR="00B259F0"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68" w:name="Texto30"/>
            <w:r w:rsidR="00B259F0">
              <w:instrText xml:space="preserve"> FORMTEXT </w:instrText>
            </w:r>
            <w:r w:rsidR="00B259F0">
              <w:fldChar w:fldCharType="separate"/>
            </w:r>
            <w:r w:rsidR="00B259F0">
              <w:rPr>
                <w:noProof/>
              </w:rPr>
              <w:t> </w:t>
            </w:r>
            <w:r w:rsidR="00B259F0">
              <w:rPr>
                <w:noProof/>
              </w:rPr>
              <w:t> </w:t>
            </w:r>
            <w:r w:rsidR="00B259F0">
              <w:rPr>
                <w:noProof/>
              </w:rPr>
              <w:t> </w:t>
            </w:r>
            <w:r w:rsidR="00B259F0">
              <w:rPr>
                <w:noProof/>
              </w:rPr>
              <w:t> </w:t>
            </w:r>
            <w:r w:rsidR="00B259F0">
              <w:rPr>
                <w:noProof/>
              </w:rPr>
              <w:t> </w:t>
            </w:r>
            <w:r w:rsidR="00B259F0">
              <w:fldChar w:fldCharType="end"/>
            </w:r>
            <w:bookmarkEnd w:id="68"/>
          </w:p>
        </w:tc>
        <w:tc>
          <w:tcPr>
            <w:tcW w:w="250" w:type="pct"/>
          </w:tcPr>
          <w:p w14:paraId="12F73D58" w14:textId="2F22C83A" w:rsidR="00C0241F" w:rsidRDefault="00952B36" w:rsidP="00952B36">
            <w:pPr>
              <w:jc w:val="center"/>
            </w:pPr>
            <w:r>
              <w:fldChar w:fldCharType="begin">
                <w:ffData>
                  <w:name w:val="Marca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Marcar41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69"/>
          </w:p>
        </w:tc>
      </w:tr>
      <w:tr w:rsidR="00C0241F" w14:paraId="155A1E16" w14:textId="77777777" w:rsidTr="00C0241F">
        <w:trPr>
          <w:trHeight w:hRule="exact" w:val="284"/>
          <w:jc w:val="center"/>
        </w:trPr>
        <w:tc>
          <w:tcPr>
            <w:tcW w:w="4750" w:type="pct"/>
          </w:tcPr>
          <w:p w14:paraId="0351C62F" w14:textId="09683F23" w:rsidR="00C0241F" w:rsidRDefault="00C0241F" w:rsidP="00C0241F">
            <w:r>
              <w:t>Outros:</w:t>
            </w:r>
            <w:r w:rsidR="00952B36"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70" w:name="Texto31"/>
            <w:r w:rsidR="00952B36">
              <w:instrText xml:space="preserve"> FORMTEXT </w:instrText>
            </w:r>
            <w:r w:rsidR="00952B36">
              <w:fldChar w:fldCharType="separate"/>
            </w:r>
            <w:r w:rsidR="00952B36">
              <w:rPr>
                <w:noProof/>
              </w:rPr>
              <w:t> </w:t>
            </w:r>
            <w:r w:rsidR="00952B36">
              <w:rPr>
                <w:noProof/>
              </w:rPr>
              <w:t> </w:t>
            </w:r>
            <w:r w:rsidR="00952B36">
              <w:rPr>
                <w:noProof/>
              </w:rPr>
              <w:t> </w:t>
            </w:r>
            <w:r w:rsidR="00952B36">
              <w:rPr>
                <w:noProof/>
              </w:rPr>
              <w:t> </w:t>
            </w:r>
            <w:r w:rsidR="00952B36">
              <w:rPr>
                <w:noProof/>
              </w:rPr>
              <w:t> </w:t>
            </w:r>
            <w:r w:rsidR="00952B36">
              <w:fldChar w:fldCharType="end"/>
            </w:r>
            <w:bookmarkEnd w:id="70"/>
          </w:p>
        </w:tc>
        <w:tc>
          <w:tcPr>
            <w:tcW w:w="250" w:type="pct"/>
          </w:tcPr>
          <w:p w14:paraId="732CB64A" w14:textId="18898814" w:rsidR="00C0241F" w:rsidRDefault="00952B36" w:rsidP="00952B36">
            <w:pPr>
              <w:jc w:val="center"/>
            </w:pPr>
            <w:r>
              <w:fldChar w:fldCharType="begin">
                <w:ffData>
                  <w:name w:val="Marca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Marcar42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71"/>
          </w:p>
        </w:tc>
      </w:tr>
      <w:tr w:rsidR="00C0241F" w14:paraId="7DCD83CA" w14:textId="77777777" w:rsidTr="00C0241F">
        <w:trPr>
          <w:trHeight w:hRule="exact" w:val="284"/>
          <w:jc w:val="center"/>
        </w:trPr>
        <w:tc>
          <w:tcPr>
            <w:tcW w:w="4750" w:type="pct"/>
          </w:tcPr>
          <w:p w14:paraId="0F9D90B9" w14:textId="2262DED3" w:rsidR="00C0241F" w:rsidRDefault="00C0241F" w:rsidP="00C0241F">
            <w:r>
              <w:t>Outros:</w:t>
            </w:r>
            <w:r w:rsidR="00952B36"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72" w:name="Texto32"/>
            <w:r w:rsidR="00952B36">
              <w:instrText xml:space="preserve"> FORMTEXT </w:instrText>
            </w:r>
            <w:r w:rsidR="00952B36">
              <w:fldChar w:fldCharType="separate"/>
            </w:r>
            <w:r w:rsidR="00952B36">
              <w:rPr>
                <w:noProof/>
              </w:rPr>
              <w:t> </w:t>
            </w:r>
            <w:r w:rsidR="00952B36">
              <w:rPr>
                <w:noProof/>
              </w:rPr>
              <w:t> </w:t>
            </w:r>
            <w:r w:rsidR="00952B36">
              <w:rPr>
                <w:noProof/>
              </w:rPr>
              <w:t> </w:t>
            </w:r>
            <w:r w:rsidR="00952B36">
              <w:rPr>
                <w:noProof/>
              </w:rPr>
              <w:t> </w:t>
            </w:r>
            <w:r w:rsidR="00952B36">
              <w:rPr>
                <w:noProof/>
              </w:rPr>
              <w:t> </w:t>
            </w:r>
            <w:r w:rsidR="00952B36">
              <w:fldChar w:fldCharType="end"/>
            </w:r>
            <w:bookmarkEnd w:id="72"/>
          </w:p>
        </w:tc>
        <w:tc>
          <w:tcPr>
            <w:tcW w:w="250" w:type="pct"/>
          </w:tcPr>
          <w:p w14:paraId="2AC5B56B" w14:textId="3F7F86CD" w:rsidR="00C0241F" w:rsidRDefault="00952B36" w:rsidP="00952B36">
            <w:pPr>
              <w:jc w:val="center"/>
            </w:pPr>
            <w:r>
              <w:fldChar w:fldCharType="begin">
                <w:ffData>
                  <w:name w:val="Marca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Marcar43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73"/>
          </w:p>
        </w:tc>
      </w:tr>
      <w:tr w:rsidR="00C0241F" w14:paraId="0E78C3B8" w14:textId="77777777" w:rsidTr="00C0241F">
        <w:trPr>
          <w:trHeight w:hRule="exact" w:val="284"/>
          <w:jc w:val="center"/>
        </w:trPr>
        <w:tc>
          <w:tcPr>
            <w:tcW w:w="4750" w:type="pct"/>
          </w:tcPr>
          <w:p w14:paraId="4A2C3F24" w14:textId="7135311F" w:rsidR="00C0241F" w:rsidRDefault="00C0241F" w:rsidP="00C0241F">
            <w:r>
              <w:t>Outros:</w:t>
            </w:r>
            <w:r w:rsidR="00952B36"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74" w:name="Texto33"/>
            <w:r w:rsidR="00952B36">
              <w:instrText xml:space="preserve"> FORMTEXT </w:instrText>
            </w:r>
            <w:r w:rsidR="00952B36">
              <w:fldChar w:fldCharType="separate"/>
            </w:r>
            <w:r w:rsidR="00952B36">
              <w:rPr>
                <w:noProof/>
              </w:rPr>
              <w:t> </w:t>
            </w:r>
            <w:r w:rsidR="00952B36">
              <w:rPr>
                <w:noProof/>
              </w:rPr>
              <w:t> </w:t>
            </w:r>
            <w:r w:rsidR="00952B36">
              <w:rPr>
                <w:noProof/>
              </w:rPr>
              <w:t> </w:t>
            </w:r>
            <w:r w:rsidR="00952B36">
              <w:rPr>
                <w:noProof/>
              </w:rPr>
              <w:t> </w:t>
            </w:r>
            <w:r w:rsidR="00952B36">
              <w:rPr>
                <w:noProof/>
              </w:rPr>
              <w:t> </w:t>
            </w:r>
            <w:r w:rsidR="00952B36">
              <w:fldChar w:fldCharType="end"/>
            </w:r>
            <w:bookmarkEnd w:id="74"/>
          </w:p>
        </w:tc>
        <w:tc>
          <w:tcPr>
            <w:tcW w:w="250" w:type="pct"/>
          </w:tcPr>
          <w:p w14:paraId="1E7F2345" w14:textId="159B9BBA" w:rsidR="00C0241F" w:rsidRDefault="00952B36" w:rsidP="00952B36">
            <w:pPr>
              <w:jc w:val="center"/>
            </w:pPr>
            <w:r>
              <w:fldChar w:fldCharType="begin">
                <w:ffData>
                  <w:name w:val="Marca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Marcar44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75"/>
          </w:p>
        </w:tc>
      </w:tr>
    </w:tbl>
    <w:p w14:paraId="1484F1F8" w14:textId="77777777" w:rsidR="00D52EE5" w:rsidRPr="00D52EE5" w:rsidRDefault="00D52EE5" w:rsidP="00285C1E"/>
    <w:sectPr w:rsidR="00D52EE5" w:rsidRPr="00D52EE5" w:rsidSect="00087638">
      <w:headerReference w:type="default" r:id="rId8"/>
      <w:footerReference w:type="default" r:id="rId9"/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DF807D" w14:textId="77777777" w:rsidR="00E40B64" w:rsidRDefault="00E40B64" w:rsidP="00465D60">
      <w:r>
        <w:separator/>
      </w:r>
    </w:p>
  </w:endnote>
  <w:endnote w:type="continuationSeparator" w:id="0">
    <w:p w14:paraId="178A9BEB" w14:textId="77777777" w:rsidR="00E40B64" w:rsidRDefault="00E40B64" w:rsidP="00465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E2C797" w14:textId="5BF58D91" w:rsidR="00195487" w:rsidRDefault="00195487" w:rsidP="00465D60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1E08493" wp14:editId="7D4AF83B">
              <wp:simplePos x="0" y="0"/>
              <wp:positionH relativeFrom="margin">
                <wp:posOffset>2540</wp:posOffset>
              </wp:positionH>
              <wp:positionV relativeFrom="page">
                <wp:posOffset>10029825</wp:posOffset>
              </wp:positionV>
              <wp:extent cx="6480000" cy="561974"/>
              <wp:effectExtent l="0" t="19050" r="35560" b="0"/>
              <wp:wrapNone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00" cy="561974"/>
                        <a:chOff x="-1" y="0"/>
                        <a:chExt cx="5821377" cy="474660"/>
                      </a:xfrm>
                    </wpg:grpSpPr>
                    <wps:wsp>
                      <wps:cNvPr id="10" name="Conexão reta 10"/>
                      <wps:cNvCnPr>
                        <a:cxnSpLocks noChangeAspect="1"/>
                      </wps:cNvCnPr>
                      <wps:spPr>
                        <a:xfrm>
                          <a:off x="-1" y="0"/>
                          <a:ext cx="58213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" name="Caixa de texto 11"/>
                      <wps:cNvSpPr txBox="1"/>
                      <wps:spPr>
                        <a:xfrm>
                          <a:off x="-1" y="40621"/>
                          <a:ext cx="5820963" cy="4340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21E0CD" w14:textId="77777777" w:rsidR="00195487" w:rsidRPr="00A2210B" w:rsidRDefault="00195487" w:rsidP="00B34BED">
                            <w:pPr>
                              <w:pStyle w:val="Rodap1"/>
                            </w:pPr>
                            <w:r w:rsidRPr="00A2210B">
                              <w:t>Associação de Municípios da Região do planalto Beirão – NIPC: 502 788</w:t>
                            </w:r>
                            <w:r w:rsidR="00F64958" w:rsidRPr="00A2210B">
                              <w:t> </w:t>
                            </w:r>
                            <w:r w:rsidRPr="00A2210B">
                              <w:t>283</w:t>
                            </w:r>
                          </w:p>
                          <w:p w14:paraId="6EB9EB91" w14:textId="77777777" w:rsidR="00F64958" w:rsidRPr="00A2210B" w:rsidRDefault="00F64958" w:rsidP="00B34BED">
                            <w:pPr>
                              <w:pStyle w:val="Rodap1"/>
                            </w:pPr>
                            <w:r w:rsidRPr="00A2210B">
                              <w:t xml:space="preserve">Vale da </w:t>
                            </w:r>
                            <w:proofErr w:type="spellStart"/>
                            <w:r w:rsidRPr="00A2210B">
                              <w:t>Mar</w:t>
                            </w:r>
                            <w:r w:rsidR="00FA31E9" w:rsidRPr="00A2210B">
                              <w:t>gunda</w:t>
                            </w:r>
                            <w:proofErr w:type="spellEnd"/>
                            <w:r w:rsidR="00FA31E9" w:rsidRPr="00A2210B">
                              <w:t xml:space="preserve">, </w:t>
                            </w:r>
                            <w:proofErr w:type="spellStart"/>
                            <w:r w:rsidR="00D42C73" w:rsidRPr="00A2210B">
                              <w:t>Borralhal</w:t>
                            </w:r>
                            <w:proofErr w:type="spellEnd"/>
                            <w:r w:rsidR="00D42C73" w:rsidRPr="00A2210B">
                              <w:t>, 3465-013</w:t>
                            </w:r>
                            <w:r w:rsidR="009D4C7E" w:rsidRPr="00A2210B">
                              <w:t xml:space="preserve"> BARREIRO DE BESTEIROS</w:t>
                            </w:r>
                          </w:p>
                          <w:p w14:paraId="6D8F045F" w14:textId="77777777" w:rsidR="00195487" w:rsidRPr="00A2210B" w:rsidRDefault="00000000" w:rsidP="00B34BED">
                            <w:pPr>
                              <w:pStyle w:val="Rodap1"/>
                              <w:rPr>
                                <w:lang w:val="en-US"/>
                              </w:rPr>
                            </w:pPr>
                            <w:hyperlink r:id="rId1" w:history="1">
                              <w:r w:rsidR="00195487" w:rsidRPr="00A2210B">
                                <w:rPr>
                                  <w:rStyle w:val="Hiperligao"/>
                                  <w:lang w:val="en-US"/>
                                </w:rPr>
                                <w:t>www.planaltobeirao.pt</w:t>
                              </w:r>
                            </w:hyperlink>
                            <w:r w:rsidR="00195487" w:rsidRPr="00A2210B">
                              <w:rPr>
                                <w:lang w:val="en-US"/>
                              </w:rPr>
                              <w:t xml:space="preserve"> – email: </w:t>
                            </w:r>
                            <w:hyperlink r:id="rId2" w:history="1">
                              <w:r w:rsidR="00195487" w:rsidRPr="00A2210B">
                                <w:rPr>
                                  <w:rStyle w:val="Hiperligao"/>
                                  <w:lang w:val="en-US"/>
                                </w:rPr>
                                <w:t>geral@planaltobeirao.pt</w:t>
                              </w:r>
                            </w:hyperlink>
                            <w:r w:rsidR="00195487" w:rsidRPr="00A2210B">
                              <w:rPr>
                                <w:lang w:val="en-US"/>
                              </w:rPr>
                              <w:t xml:space="preserve"> – </w:t>
                            </w:r>
                            <w:proofErr w:type="spellStart"/>
                            <w:r w:rsidR="00195487" w:rsidRPr="00A2210B">
                              <w:rPr>
                                <w:lang w:val="en-US"/>
                              </w:rPr>
                              <w:t>Tlf</w:t>
                            </w:r>
                            <w:proofErr w:type="spellEnd"/>
                            <w:r w:rsidR="00195487" w:rsidRPr="00A2210B">
                              <w:rPr>
                                <w:lang w:val="en-US"/>
                              </w:rPr>
                              <w:t>: 232 870 020</w:t>
                            </w:r>
                          </w:p>
                          <w:p w14:paraId="22A7A387" w14:textId="77777777" w:rsidR="00195487" w:rsidRPr="0046775D" w:rsidRDefault="00195487" w:rsidP="00465D6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E08493" id="Agrupar 9" o:spid="_x0000_s1027" style="position:absolute;left:0;text-align:left;margin-left:.2pt;margin-top:789.75pt;width:510.25pt;height:44.25pt;z-index:-251658240;mso-width-percent:1000;mso-position-horizontal-relative:margin;mso-position-vertical-relative:page;mso-width-percent:1000;mso-width-relative:margin;mso-height-relative:margin" coordorigin="" coordsize="58213,4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">
              <v:line id="Conexão reta 10" o:spid="_x0000_s1028" style="position:absolute;visibility:visible;mso-wrap-style:square" from="0,0" to="5821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" strokecolor="black [3213]" strokeweight="2.25pt">
                <v:stroke joinstyle="miter"/>
                <o:lock v:ext="edit" aspectratio="t" shapetype="f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9" type="#_x0000_t202" style="position:absolute;top:406;width:58209;height:4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" fillcolor="white [3201]" stroked="f" strokeweight=".5pt">
                <v:textbox>
                  <w:txbxContent>
                    <w:p w14:paraId="4021E0CD" w14:textId="77777777" w:rsidR="00195487" w:rsidRPr="00A2210B" w:rsidRDefault="00195487" w:rsidP="00B34BED">
                      <w:pPr>
                        <w:pStyle w:val="Rodap1"/>
                      </w:pPr>
                      <w:r w:rsidRPr="00A2210B">
                        <w:t>Associação de Municípios da Região do planalto Beirão – NIPC: 502 788</w:t>
                      </w:r>
                      <w:r w:rsidR="00F64958" w:rsidRPr="00A2210B">
                        <w:t> </w:t>
                      </w:r>
                      <w:r w:rsidRPr="00A2210B">
                        <w:t>283</w:t>
                      </w:r>
                    </w:p>
                    <w:p w14:paraId="6EB9EB91" w14:textId="77777777" w:rsidR="00F64958" w:rsidRPr="00A2210B" w:rsidRDefault="00F64958" w:rsidP="00B34BED">
                      <w:pPr>
                        <w:pStyle w:val="Rodap1"/>
                      </w:pPr>
                      <w:r w:rsidRPr="00A2210B">
                        <w:t xml:space="preserve">Vale da </w:t>
                      </w:r>
                      <w:proofErr w:type="spellStart"/>
                      <w:r w:rsidRPr="00A2210B">
                        <w:t>Mar</w:t>
                      </w:r>
                      <w:r w:rsidR="00FA31E9" w:rsidRPr="00A2210B">
                        <w:t>gunda</w:t>
                      </w:r>
                      <w:proofErr w:type="spellEnd"/>
                      <w:r w:rsidR="00FA31E9" w:rsidRPr="00A2210B">
                        <w:t xml:space="preserve">, </w:t>
                      </w:r>
                      <w:proofErr w:type="spellStart"/>
                      <w:r w:rsidR="00D42C73" w:rsidRPr="00A2210B">
                        <w:t>Borralhal</w:t>
                      </w:r>
                      <w:proofErr w:type="spellEnd"/>
                      <w:r w:rsidR="00D42C73" w:rsidRPr="00A2210B">
                        <w:t>, 3465-013</w:t>
                      </w:r>
                      <w:r w:rsidR="009D4C7E" w:rsidRPr="00A2210B">
                        <w:t xml:space="preserve"> BARREIRO DE BESTEIROS</w:t>
                      </w:r>
                    </w:p>
                    <w:p w14:paraId="6D8F045F" w14:textId="77777777" w:rsidR="00195487" w:rsidRPr="00A2210B" w:rsidRDefault="00000000" w:rsidP="00B34BED">
                      <w:pPr>
                        <w:pStyle w:val="Rodap1"/>
                        <w:rPr>
                          <w:lang w:val="en-US"/>
                        </w:rPr>
                      </w:pPr>
                      <w:hyperlink r:id="rId3" w:history="1">
                        <w:r w:rsidR="00195487" w:rsidRPr="00A2210B">
                          <w:rPr>
                            <w:rStyle w:val="Hiperligao"/>
                            <w:lang w:val="en-US"/>
                          </w:rPr>
                          <w:t>www.planaltobeirao.pt</w:t>
                        </w:r>
                      </w:hyperlink>
                      <w:r w:rsidR="00195487" w:rsidRPr="00A2210B">
                        <w:rPr>
                          <w:lang w:val="en-US"/>
                        </w:rPr>
                        <w:t xml:space="preserve"> – email: </w:t>
                      </w:r>
                      <w:hyperlink r:id="rId4" w:history="1">
                        <w:r w:rsidR="00195487" w:rsidRPr="00A2210B">
                          <w:rPr>
                            <w:rStyle w:val="Hiperligao"/>
                            <w:lang w:val="en-US"/>
                          </w:rPr>
                          <w:t>geral@planaltobeirao.pt</w:t>
                        </w:r>
                      </w:hyperlink>
                      <w:r w:rsidR="00195487" w:rsidRPr="00A2210B">
                        <w:rPr>
                          <w:lang w:val="en-US"/>
                        </w:rPr>
                        <w:t xml:space="preserve"> – </w:t>
                      </w:r>
                      <w:proofErr w:type="spellStart"/>
                      <w:r w:rsidR="00195487" w:rsidRPr="00A2210B">
                        <w:rPr>
                          <w:lang w:val="en-US"/>
                        </w:rPr>
                        <w:t>Tlf</w:t>
                      </w:r>
                      <w:proofErr w:type="spellEnd"/>
                      <w:r w:rsidR="00195487" w:rsidRPr="00A2210B">
                        <w:rPr>
                          <w:lang w:val="en-US"/>
                        </w:rPr>
                        <w:t>: 232 870 020</w:t>
                      </w:r>
                    </w:p>
                    <w:p w14:paraId="22A7A387" w14:textId="77777777" w:rsidR="00195487" w:rsidRPr="0046775D" w:rsidRDefault="00195487" w:rsidP="00465D6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DF874E" w14:textId="77777777" w:rsidR="00E40B64" w:rsidRDefault="00E40B64" w:rsidP="00465D60">
      <w:r>
        <w:separator/>
      </w:r>
    </w:p>
  </w:footnote>
  <w:footnote w:type="continuationSeparator" w:id="0">
    <w:p w14:paraId="470AA383" w14:textId="77777777" w:rsidR="00E40B64" w:rsidRDefault="00E40B64" w:rsidP="00465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F2775" w14:textId="32E68231" w:rsidR="00755884" w:rsidRDefault="00000000" w:rsidP="00465D60">
    <w:pPr>
      <w:pStyle w:val="Cabealho"/>
    </w:pPr>
    <w:sdt>
      <w:sdtPr>
        <w:id w:val="-1606801485"/>
        <w:docPartObj>
          <w:docPartGallery w:val="Page Numbers (Margins)"/>
          <w:docPartUnique/>
        </w:docPartObj>
      </w:sdtPr>
      <w:sdtContent>
        <w:r w:rsidR="00622E2F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43CA0D21" wp14:editId="2CC9D3C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668DF8" w14:textId="77777777" w:rsidR="00622E2F" w:rsidRDefault="00622E2F">
                              <w:pPr>
                                <w:pStyle w:val="Rodap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3CA0D21" id="Retângulo 1" o:spid="_x0000_s1026" style="position:absolute;left:0;text-align:left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" o:allowincell="f" filled="f" stroked="f">
                  <v:textbox style="layout-flow:vertical;mso-layout-flow-alt:bottom-to-top;mso-fit-shape-to-text:t">
                    <w:txbxContent>
                      <w:p w14:paraId="39668DF8" w14:textId="77777777" w:rsidR="00622E2F" w:rsidRDefault="00622E2F">
                        <w:pPr>
                          <w:pStyle w:val="Rodap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55884">
      <w:rPr>
        <w:noProof/>
      </w:rPr>
      <w:drawing>
        <wp:inline distT="0" distB="0" distL="0" distR="0" wp14:anchorId="7A9AED5C" wp14:editId="2490CBA0">
          <wp:extent cx="745200" cy="1080000"/>
          <wp:effectExtent l="0" t="0" r="0" b="635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00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0FB742" w14:textId="77777777" w:rsidR="00461D28" w:rsidRPr="00622E2F" w:rsidRDefault="00461D28" w:rsidP="00465D60">
    <w:pPr>
      <w:pStyle w:val="Cabealh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690429"/>
    <w:multiLevelType w:val="multilevel"/>
    <w:tmpl w:val="90BA99EE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E1F3031"/>
    <w:multiLevelType w:val="hybridMultilevel"/>
    <w:tmpl w:val="F3FCA86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503839">
    <w:abstractNumId w:val="1"/>
  </w:num>
  <w:num w:numId="2" w16cid:durableId="1572613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7n0CUeNTgTyXtRAwCcY1OjUyQAhtYkoNbAY3m9LupvO9g3bkfLZlaZCICVx5IwZ4TE5pKbzQ9r/xFV/blMzQSQ==" w:salt="x5zORieOnaV0u1Oap0wKy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28"/>
    <w:rsid w:val="000107BF"/>
    <w:rsid w:val="00015C3B"/>
    <w:rsid w:val="00051B46"/>
    <w:rsid w:val="0006483D"/>
    <w:rsid w:val="00087638"/>
    <w:rsid w:val="000D1EBC"/>
    <w:rsid w:val="000D5DD1"/>
    <w:rsid w:val="00100BC1"/>
    <w:rsid w:val="00156B28"/>
    <w:rsid w:val="00195487"/>
    <w:rsid w:val="001D5594"/>
    <w:rsid w:val="001E784C"/>
    <w:rsid w:val="00214999"/>
    <w:rsid w:val="00285C1E"/>
    <w:rsid w:val="002954A9"/>
    <w:rsid w:val="002C25B4"/>
    <w:rsid w:val="002D45E5"/>
    <w:rsid w:val="002D497C"/>
    <w:rsid w:val="002D72D7"/>
    <w:rsid w:val="003058B5"/>
    <w:rsid w:val="003129E5"/>
    <w:rsid w:val="00352ED3"/>
    <w:rsid w:val="003C4B87"/>
    <w:rsid w:val="003D1259"/>
    <w:rsid w:val="0042359E"/>
    <w:rsid w:val="00440053"/>
    <w:rsid w:val="0044788C"/>
    <w:rsid w:val="00454E30"/>
    <w:rsid w:val="00461D28"/>
    <w:rsid w:val="004645A3"/>
    <w:rsid w:val="00465D60"/>
    <w:rsid w:val="00493DD1"/>
    <w:rsid w:val="005070CC"/>
    <w:rsid w:val="005718FA"/>
    <w:rsid w:val="005D3B83"/>
    <w:rsid w:val="00622E2F"/>
    <w:rsid w:val="006A20FA"/>
    <w:rsid w:val="006A5E5C"/>
    <w:rsid w:val="006E6836"/>
    <w:rsid w:val="00713D17"/>
    <w:rsid w:val="007269A6"/>
    <w:rsid w:val="00746919"/>
    <w:rsid w:val="00755884"/>
    <w:rsid w:val="00765785"/>
    <w:rsid w:val="0078758E"/>
    <w:rsid w:val="00795837"/>
    <w:rsid w:val="007A0D2B"/>
    <w:rsid w:val="007A56B4"/>
    <w:rsid w:val="007D5845"/>
    <w:rsid w:val="0082063A"/>
    <w:rsid w:val="00823F32"/>
    <w:rsid w:val="00860708"/>
    <w:rsid w:val="00861A43"/>
    <w:rsid w:val="008C56E8"/>
    <w:rsid w:val="00952B36"/>
    <w:rsid w:val="00957951"/>
    <w:rsid w:val="0098784D"/>
    <w:rsid w:val="009A06FB"/>
    <w:rsid w:val="009C1924"/>
    <w:rsid w:val="009D4C7E"/>
    <w:rsid w:val="009D51C6"/>
    <w:rsid w:val="00A110B4"/>
    <w:rsid w:val="00A16DE8"/>
    <w:rsid w:val="00A2210B"/>
    <w:rsid w:val="00A23790"/>
    <w:rsid w:val="00A4120C"/>
    <w:rsid w:val="00A77FBD"/>
    <w:rsid w:val="00A979E1"/>
    <w:rsid w:val="00AB553E"/>
    <w:rsid w:val="00AC03F0"/>
    <w:rsid w:val="00AE0745"/>
    <w:rsid w:val="00AE7102"/>
    <w:rsid w:val="00AF5394"/>
    <w:rsid w:val="00AF6889"/>
    <w:rsid w:val="00B078EB"/>
    <w:rsid w:val="00B259F0"/>
    <w:rsid w:val="00B34BED"/>
    <w:rsid w:val="00B36A6E"/>
    <w:rsid w:val="00BC7438"/>
    <w:rsid w:val="00C02043"/>
    <w:rsid w:val="00C0241F"/>
    <w:rsid w:val="00C02A64"/>
    <w:rsid w:val="00C63926"/>
    <w:rsid w:val="00C73B04"/>
    <w:rsid w:val="00C80656"/>
    <w:rsid w:val="00C902DB"/>
    <w:rsid w:val="00CC052A"/>
    <w:rsid w:val="00D030FC"/>
    <w:rsid w:val="00D34D1D"/>
    <w:rsid w:val="00D42C73"/>
    <w:rsid w:val="00D44194"/>
    <w:rsid w:val="00D52EE5"/>
    <w:rsid w:val="00D53282"/>
    <w:rsid w:val="00DB079C"/>
    <w:rsid w:val="00E40B64"/>
    <w:rsid w:val="00E46748"/>
    <w:rsid w:val="00EA1F55"/>
    <w:rsid w:val="00EB106F"/>
    <w:rsid w:val="00F20F8A"/>
    <w:rsid w:val="00F331B9"/>
    <w:rsid w:val="00F56721"/>
    <w:rsid w:val="00F60D37"/>
    <w:rsid w:val="00F64958"/>
    <w:rsid w:val="00F757E8"/>
    <w:rsid w:val="00FA31E9"/>
    <w:rsid w:val="00FB0172"/>
    <w:rsid w:val="00FD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D746F"/>
  <w15:chartTrackingRefBased/>
  <w15:docId w15:val="{D62B1B2C-B61F-48EA-8E1D-DD969172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D60"/>
    <w:pPr>
      <w:spacing w:line="276" w:lineRule="auto"/>
      <w:jc w:val="both"/>
    </w:pPr>
    <w:rPr>
      <w:sz w:val="20"/>
      <w:szCs w:val="20"/>
    </w:rPr>
  </w:style>
  <w:style w:type="paragraph" w:styleId="Ttulo1">
    <w:name w:val="heading 1"/>
    <w:basedOn w:val="Normal"/>
    <w:next w:val="Normal"/>
    <w:link w:val="Ttulo1Carter"/>
    <w:uiPriority w:val="9"/>
    <w:qFormat/>
    <w:rsid w:val="00465D60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465D60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61D28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61D28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61D28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61D28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61D28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61D28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61D28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7558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55884"/>
  </w:style>
  <w:style w:type="paragraph" w:styleId="Rodap">
    <w:name w:val="footer"/>
    <w:basedOn w:val="Normal"/>
    <w:link w:val="RodapCarter"/>
    <w:uiPriority w:val="99"/>
    <w:unhideWhenUsed/>
    <w:rsid w:val="007558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55884"/>
  </w:style>
  <w:style w:type="character" w:styleId="Hiperligao">
    <w:name w:val="Hyperlink"/>
    <w:uiPriority w:val="99"/>
    <w:unhideWhenUsed/>
    <w:rsid w:val="0019548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461D28"/>
    <w:pPr>
      <w:ind w:left="720"/>
      <w:contextualSpacing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465D60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465D60"/>
    <w:rPr>
      <w:rFonts w:asciiTheme="majorHAnsi" w:eastAsiaTheme="majorEastAsia" w:hAnsiTheme="majorHAnsi" w:cstheme="majorBidi"/>
      <w:b/>
      <w:bCs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61D2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61D2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61D2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61D2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61D2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61D2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61D2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comGrelha">
    <w:name w:val="Table Grid"/>
    <w:basedOn w:val="Tabelanormal"/>
    <w:uiPriority w:val="39"/>
    <w:rsid w:val="00465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7A56B4"/>
    <w:rPr>
      <w:color w:val="808080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954A9"/>
    <w:rPr>
      <w:color w:val="605E5C"/>
      <w:shd w:val="clear" w:color="auto" w:fill="E1DFDD"/>
    </w:rPr>
  </w:style>
  <w:style w:type="paragraph" w:customStyle="1" w:styleId="Rodap1">
    <w:name w:val="Rodapé 1"/>
    <w:basedOn w:val="Normal"/>
    <w:link w:val="Rodap1Carter"/>
    <w:qFormat/>
    <w:rsid w:val="00B34BED"/>
    <w:pPr>
      <w:spacing w:after="0" w:line="240" w:lineRule="auto"/>
      <w:jc w:val="center"/>
    </w:pPr>
    <w:rPr>
      <w:sz w:val="16"/>
      <w:szCs w:val="16"/>
    </w:rPr>
  </w:style>
  <w:style w:type="character" w:customStyle="1" w:styleId="Rodap1Carter">
    <w:name w:val="Rodapé 1 Caráter"/>
    <w:basedOn w:val="Tipodeletrapredefinidodopargrafo"/>
    <w:link w:val="Rodap1"/>
    <w:rsid w:val="00B34BE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h@planaltobeirao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lanaltobeirao.pt" TargetMode="External"/><Relationship Id="rId2" Type="http://schemas.openxmlformats.org/officeDocument/2006/relationships/hyperlink" Target="mailto:geral@planaltobeirao.pt" TargetMode="External"/><Relationship Id="rId1" Type="http://schemas.openxmlformats.org/officeDocument/2006/relationships/hyperlink" Target="http://www.planaltobeirao.pt" TargetMode="External"/><Relationship Id="rId4" Type="http://schemas.openxmlformats.org/officeDocument/2006/relationships/hyperlink" Target="mailto:geral@planaltobeirao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oa\Downloads\Formul&#225;rio%20de%20candidatur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Formulário de candidatura</Template>
  <TotalTime>370</TotalTime>
  <Pages>4</Pages>
  <Words>1064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Élio Andrade</dc:creator>
  <cp:keywords/>
  <dc:description/>
  <cp:lastModifiedBy>Élio Andrade</cp:lastModifiedBy>
  <cp:revision>86</cp:revision>
  <dcterms:created xsi:type="dcterms:W3CDTF">2024-08-08T08:57:00Z</dcterms:created>
  <dcterms:modified xsi:type="dcterms:W3CDTF">2024-08-26T10:18:00Z</dcterms:modified>
</cp:coreProperties>
</file>